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07645" w14:textId="77777777" w:rsidR="00334B90" w:rsidRDefault="00F5073E" w:rsidP="00334B90">
      <w:pPr>
        <w:ind w:right="-35"/>
        <w:rPr>
          <w:rFonts w:ascii="Verdana" w:hAnsi="Verdana" w:cs="Arial"/>
          <w:b/>
          <w:sz w:val="20"/>
        </w:rPr>
      </w:pPr>
      <w:r w:rsidRPr="00334B90">
        <w:rPr>
          <w:rFonts w:ascii="Arial" w:hAnsi="Arial" w:cs="Arial"/>
          <w:noProof/>
          <w:sz w:val="20"/>
          <w:lang w:eastAsia="de-DE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039486E" wp14:editId="53D16C1F">
                <wp:simplePos x="0" y="0"/>
                <wp:positionH relativeFrom="column">
                  <wp:posOffset>4114800</wp:posOffset>
                </wp:positionH>
                <wp:positionV relativeFrom="paragraph">
                  <wp:posOffset>274955</wp:posOffset>
                </wp:positionV>
                <wp:extent cx="1857375" cy="944245"/>
                <wp:effectExtent l="0" t="0" r="9525" b="0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944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049355" w14:textId="5BB62C48" w:rsidR="004E5180" w:rsidRPr="00334B90" w:rsidRDefault="00EC3D04">
                            <w:pPr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</w:pPr>
                            <w:r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t>Großer Kornhausplatz 1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  <w:t>87439 Kempten (Allgäu)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  <w:t>Telefon 0831–2525-70</w:t>
                            </w:r>
                            <w:r w:rsidR="00334B9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t>5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t>0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</w:r>
                            <w:hyperlink r:id="rId8" w:history="1">
                              <w:r w:rsidR="004E5180" w:rsidRPr="00334B90">
                                <w:rPr>
                                  <w:rStyle w:val="Hyperlink"/>
                                  <w:rFonts w:ascii="Verdana" w:hAnsi="Verdana"/>
                                  <w:color w:val="226845"/>
                                  <w:sz w:val="20"/>
                                  <w:u w:val="none"/>
                                </w:rPr>
                                <w:t>festwoche@kempten.de</w:t>
                              </w:r>
                            </w:hyperlink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  <w:t>www.festwoche.com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039486E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24pt;margin-top:21.65pt;width:146.25pt;height:74.35pt;z-index:-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" stroked="f">
                <v:textbox style="mso-fit-shape-to-text:t">
                  <w:txbxContent>
                    <w:p w14:paraId="2C049355" w14:textId="5BB62C48" w:rsidR="004E5180" w:rsidRPr="00334B90" w:rsidRDefault="00EC3D04">
                      <w:pPr>
                        <w:rPr>
                          <w:rFonts w:ascii="Verdana" w:hAnsi="Verdana"/>
                          <w:color w:val="226845"/>
                          <w:sz w:val="20"/>
                        </w:rPr>
                      </w:pPr>
                      <w:r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t>Großer Kornhausplatz 1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  <w:t>87439 Kempten (Allgäu)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  <w:t>Telefon 0831–2525-70</w:t>
                      </w:r>
                      <w:r w:rsidR="00334B9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t>5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t>0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</w:r>
                      <w:hyperlink r:id="rId9" w:history="1">
                        <w:r w:rsidR="004E5180" w:rsidRPr="00334B90">
                          <w:rPr>
                            <w:rStyle w:val="Hyperlink"/>
                            <w:rFonts w:ascii="Verdana" w:hAnsi="Verdana"/>
                            <w:color w:val="226845"/>
                            <w:sz w:val="20"/>
                            <w:u w:val="none"/>
                          </w:rPr>
                          <w:t>festwoche@kempten.de</w:t>
                        </w:r>
                      </w:hyperlink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  <w:t>www.festwoche.com</w:t>
                      </w:r>
                    </w:p>
                  </w:txbxContent>
                </v:textbox>
              </v:shape>
            </w:pict>
          </mc:Fallback>
        </mc:AlternateContent>
      </w:r>
      <w:r w:rsidR="00613E27" w:rsidRPr="00334B90">
        <w:rPr>
          <w:rFonts w:ascii="Arial" w:hAnsi="Arial" w:cs="Arial"/>
          <w:b/>
          <w:sz w:val="20"/>
        </w:rPr>
        <w:br/>
      </w:r>
      <w:r w:rsidR="00613E27" w:rsidRPr="00334B90">
        <w:rPr>
          <w:rFonts w:ascii="Arial" w:hAnsi="Arial" w:cs="Arial"/>
          <w:b/>
          <w:sz w:val="20"/>
        </w:rPr>
        <w:br/>
      </w:r>
    </w:p>
    <w:p w14:paraId="0A010D53" w14:textId="77777777" w:rsidR="00334B90" w:rsidRDefault="00334B90" w:rsidP="00613E27">
      <w:pPr>
        <w:ind w:right="3236"/>
        <w:rPr>
          <w:rFonts w:ascii="Verdana" w:hAnsi="Verdana" w:cs="Arial"/>
          <w:b/>
          <w:sz w:val="20"/>
        </w:rPr>
      </w:pPr>
    </w:p>
    <w:p w14:paraId="39246137" w14:textId="3835FB93" w:rsidR="003358AF" w:rsidRPr="00334B90" w:rsidRDefault="00823EEA" w:rsidP="00613E27">
      <w:pPr>
        <w:ind w:right="3236"/>
        <w:rPr>
          <w:rFonts w:ascii="Verdana" w:hAnsi="Verdana" w:cs="Arial"/>
          <w:b/>
          <w:sz w:val="20"/>
        </w:rPr>
      </w:pPr>
      <w:r w:rsidRPr="00334B90">
        <w:rPr>
          <w:rFonts w:ascii="Verdana" w:hAnsi="Verdana" w:cs="Arial"/>
          <w:b/>
          <w:sz w:val="20"/>
        </w:rPr>
        <w:t>Allgäuer Festwoche 20</w:t>
      </w:r>
      <w:r w:rsidR="006C52CB" w:rsidRPr="00334B90">
        <w:rPr>
          <w:rFonts w:ascii="Verdana" w:hAnsi="Verdana" w:cs="Arial"/>
          <w:b/>
          <w:sz w:val="20"/>
        </w:rPr>
        <w:t>2</w:t>
      </w:r>
      <w:r w:rsidR="00334B90" w:rsidRPr="00334B90">
        <w:rPr>
          <w:rFonts w:ascii="Verdana" w:hAnsi="Verdana" w:cs="Arial"/>
          <w:b/>
          <w:sz w:val="20"/>
        </w:rPr>
        <w:t>6</w:t>
      </w:r>
    </w:p>
    <w:p w14:paraId="43B24DDA" w14:textId="77777777" w:rsidR="003358AF" w:rsidRPr="00334B90" w:rsidRDefault="003358AF" w:rsidP="00532A29">
      <w:pPr>
        <w:ind w:left="142" w:right="3236"/>
        <w:rPr>
          <w:rFonts w:ascii="Verdana" w:hAnsi="Verdana" w:cs="Arial"/>
          <w:sz w:val="22"/>
          <w:szCs w:val="22"/>
        </w:rPr>
      </w:pPr>
    </w:p>
    <w:p w14:paraId="2A6179FD" w14:textId="1EF00CA7" w:rsidR="00532A29" w:rsidRPr="00334B90" w:rsidRDefault="003A1B4A" w:rsidP="00613E27">
      <w:pPr>
        <w:ind w:right="3236"/>
        <w:rPr>
          <w:rFonts w:ascii="Verdana" w:hAnsi="Verdana" w:cs="Arial"/>
          <w:sz w:val="20"/>
        </w:rPr>
      </w:pPr>
      <w:r>
        <w:rPr>
          <w:rFonts w:ascii="Verdana" w:hAnsi="Verdana" w:cs="Arial"/>
          <w:sz w:val="20"/>
        </w:rPr>
        <w:t xml:space="preserve">Presseinformation </w:t>
      </w:r>
      <w:r w:rsidR="00103FCA" w:rsidRPr="00334B90">
        <w:rPr>
          <w:rFonts w:ascii="Verdana" w:hAnsi="Verdana" w:cs="Arial"/>
          <w:sz w:val="20"/>
        </w:rPr>
        <w:t xml:space="preserve">Nr. </w:t>
      </w:r>
      <w:r w:rsidR="00334B90">
        <w:rPr>
          <w:rFonts w:ascii="Verdana" w:hAnsi="Verdana" w:cs="Arial"/>
          <w:sz w:val="20"/>
        </w:rPr>
        <w:t>1</w:t>
      </w:r>
      <w:r w:rsidR="008F10FB" w:rsidRPr="00334B90">
        <w:rPr>
          <w:rFonts w:ascii="Verdana" w:hAnsi="Verdana" w:cs="Arial"/>
          <w:sz w:val="20"/>
        </w:rPr>
        <w:t xml:space="preserve"> vom </w:t>
      </w:r>
      <w:r w:rsidR="00334B90">
        <w:rPr>
          <w:rFonts w:ascii="Verdana" w:hAnsi="Verdana" w:cs="Arial"/>
          <w:sz w:val="20"/>
        </w:rPr>
        <w:t>03.12.2025</w:t>
      </w:r>
    </w:p>
    <w:p w14:paraId="1BB9CBDF" w14:textId="77777777" w:rsidR="00334B90" w:rsidRDefault="00532A29" w:rsidP="00613E27">
      <w:pPr>
        <w:rPr>
          <w:rFonts w:ascii="Verdana" w:hAnsi="Verdana" w:cs="Arial"/>
          <w:b/>
          <w:sz w:val="28"/>
          <w:szCs w:val="28"/>
        </w:rPr>
      </w:pPr>
      <w:r w:rsidRPr="00334B90">
        <w:rPr>
          <w:rFonts w:ascii="Verdana" w:hAnsi="Verdana"/>
          <w:b/>
        </w:rPr>
        <w:br/>
      </w:r>
    </w:p>
    <w:p w14:paraId="39CE822B" w14:textId="77777777" w:rsidR="00334B90" w:rsidRDefault="00334B90" w:rsidP="00613E27">
      <w:pPr>
        <w:rPr>
          <w:rFonts w:ascii="Verdana" w:hAnsi="Verdana" w:cs="Arial"/>
          <w:b/>
          <w:sz w:val="28"/>
          <w:szCs w:val="28"/>
        </w:rPr>
      </w:pPr>
    </w:p>
    <w:p w14:paraId="0949D0D9" w14:textId="51107DD9" w:rsidR="004245FF" w:rsidRPr="003A1B4A" w:rsidRDefault="00334B90" w:rsidP="006077EB">
      <w:pPr>
        <w:spacing w:after="240"/>
        <w:ind w:right="674"/>
        <w:rPr>
          <w:rFonts w:ascii="Verdana" w:hAnsi="Verdana" w:cs="Arial"/>
          <w:b/>
          <w:sz w:val="22"/>
          <w:szCs w:val="22"/>
        </w:rPr>
      </w:pPr>
      <w:r w:rsidRPr="003A1B4A">
        <w:rPr>
          <w:rFonts w:ascii="Verdana" w:hAnsi="Verdana" w:cs="Arial"/>
          <w:b/>
          <w:sz w:val="22"/>
          <w:szCs w:val="22"/>
        </w:rPr>
        <w:t>Plakatwettbewerb für die Allgäuer Festwoche 2026</w:t>
      </w:r>
    </w:p>
    <w:p w14:paraId="01C705B0" w14:textId="683B1357" w:rsidR="003A1B4A" w:rsidRPr="00334B90" w:rsidRDefault="003A1B4A" w:rsidP="006077EB">
      <w:pPr>
        <w:spacing w:line="276" w:lineRule="auto"/>
        <w:ind w:right="674"/>
        <w:jc w:val="both"/>
        <w:rPr>
          <w:rFonts w:ascii="Verdana" w:hAnsi="Verdana" w:cs="Arial"/>
          <w:bCs/>
          <w:sz w:val="22"/>
          <w:szCs w:val="22"/>
        </w:rPr>
      </w:pPr>
    </w:p>
    <w:p w14:paraId="4DD6EAC1" w14:textId="77777777" w:rsidR="003A1B4A" w:rsidRPr="00E85E11" w:rsidRDefault="003A1B4A" w:rsidP="006077EB">
      <w:pPr>
        <w:pStyle w:val="Textkrper"/>
        <w:ind w:left="142" w:right="674"/>
        <w:rPr>
          <w:rFonts w:ascii="Verdana" w:hAnsi="Verdana"/>
          <w:b w:val="0"/>
          <w:bCs w:val="0"/>
          <w:sz w:val="18"/>
          <w:szCs w:val="18"/>
          <w:lang w:val="de-DE"/>
        </w:rPr>
      </w:pPr>
      <w:r w:rsidRPr="00E85E11">
        <w:rPr>
          <w:rFonts w:ascii="Verdana" w:hAnsi="Verdana"/>
          <w:b w:val="0"/>
          <w:bCs w:val="0"/>
          <w:sz w:val="18"/>
          <w:szCs w:val="18"/>
          <w:lang w:val="de-DE"/>
        </w:rPr>
        <w:t xml:space="preserve">+ Öffentlicher Plakatwettbewerb </w:t>
      </w:r>
      <w:r w:rsidRPr="00752B37">
        <w:rPr>
          <w:rFonts w:ascii="Verdana" w:hAnsi="Verdana"/>
          <w:b w:val="0"/>
          <w:bCs w:val="0"/>
          <w:sz w:val="18"/>
          <w:szCs w:val="18"/>
          <w:lang w:val="de-DE"/>
        </w:rPr>
        <w:t>2026</w:t>
      </w:r>
    </w:p>
    <w:p w14:paraId="48F8BE49" w14:textId="5076FF0C" w:rsidR="003A1B4A" w:rsidRPr="003A1B4A" w:rsidRDefault="003A1B4A" w:rsidP="006077EB">
      <w:pPr>
        <w:pStyle w:val="Textkrper"/>
        <w:ind w:left="142" w:right="674"/>
        <w:rPr>
          <w:rFonts w:ascii="Verdana" w:hAnsi="Verdana"/>
          <w:b w:val="0"/>
          <w:bCs w:val="0"/>
          <w:sz w:val="20"/>
          <w:lang w:val="de-DE"/>
        </w:rPr>
      </w:pPr>
      <w:r w:rsidRPr="003A1B4A">
        <w:rPr>
          <w:rFonts w:ascii="Verdana" w:hAnsi="Verdana"/>
          <w:b w:val="0"/>
          <w:bCs w:val="0"/>
          <w:sz w:val="20"/>
          <w:lang w:val="de-DE"/>
        </w:rPr>
        <w:t xml:space="preserve">+ Drei Plakatentwürfe </w:t>
      </w:r>
      <w:r w:rsidR="006077EB">
        <w:rPr>
          <w:rFonts w:ascii="Verdana" w:hAnsi="Verdana"/>
          <w:b w:val="0"/>
          <w:bCs w:val="0"/>
          <w:sz w:val="20"/>
          <w:lang w:val="de-DE"/>
        </w:rPr>
        <w:t>erreichen die</w:t>
      </w:r>
      <w:r w:rsidRPr="003A1B4A">
        <w:rPr>
          <w:rFonts w:ascii="Verdana" w:hAnsi="Verdana"/>
          <w:b w:val="0"/>
          <w:bCs w:val="0"/>
          <w:sz w:val="20"/>
          <w:lang w:val="de-DE"/>
        </w:rPr>
        <w:t xml:space="preserve"> Endrunde</w:t>
      </w:r>
    </w:p>
    <w:p w14:paraId="09A8DE00" w14:textId="6782AB1F" w:rsidR="003A1B4A" w:rsidRPr="003A1B4A" w:rsidRDefault="003A1B4A" w:rsidP="006077EB">
      <w:pPr>
        <w:pStyle w:val="Textkrper"/>
        <w:ind w:left="142" w:right="674"/>
        <w:rPr>
          <w:rFonts w:ascii="Verdana" w:hAnsi="Verdana"/>
          <w:b w:val="0"/>
          <w:bCs w:val="0"/>
          <w:sz w:val="20"/>
          <w:lang w:val="de-DE"/>
        </w:rPr>
      </w:pPr>
      <w:r w:rsidRPr="003A1B4A">
        <w:rPr>
          <w:rFonts w:ascii="Verdana" w:hAnsi="Verdana"/>
          <w:b w:val="0"/>
          <w:bCs w:val="0"/>
          <w:sz w:val="20"/>
          <w:lang w:val="de-DE"/>
        </w:rPr>
        <w:t xml:space="preserve">+ Teilnahmebedingungen </w:t>
      </w:r>
      <w:r w:rsidR="006077EB">
        <w:rPr>
          <w:rFonts w:ascii="Verdana" w:hAnsi="Verdana"/>
          <w:b w:val="0"/>
          <w:bCs w:val="0"/>
          <w:sz w:val="20"/>
          <w:lang w:val="de-DE"/>
        </w:rPr>
        <w:t>unter</w:t>
      </w:r>
      <w:r w:rsidRPr="003A1B4A">
        <w:rPr>
          <w:rFonts w:ascii="Verdana" w:hAnsi="Verdana"/>
          <w:b w:val="0"/>
          <w:bCs w:val="0"/>
          <w:sz w:val="20"/>
          <w:lang w:val="de-DE"/>
        </w:rPr>
        <w:t xml:space="preserve"> www.festwoche.com/mitmachen</w:t>
      </w:r>
    </w:p>
    <w:p w14:paraId="2E59538F" w14:textId="0885215A" w:rsidR="003A1B4A" w:rsidRPr="003A1B4A" w:rsidRDefault="003A1B4A" w:rsidP="006077EB">
      <w:pPr>
        <w:pStyle w:val="Textkrper"/>
        <w:ind w:left="142" w:right="674"/>
        <w:rPr>
          <w:rFonts w:ascii="Verdana" w:hAnsi="Verdana"/>
          <w:b w:val="0"/>
          <w:bCs w:val="0"/>
          <w:sz w:val="20"/>
          <w:lang w:val="de-DE"/>
        </w:rPr>
      </w:pPr>
      <w:r w:rsidRPr="003A1B4A">
        <w:rPr>
          <w:rFonts w:ascii="Verdana" w:hAnsi="Verdana"/>
          <w:b w:val="0"/>
          <w:bCs w:val="0"/>
          <w:sz w:val="20"/>
          <w:lang w:val="de-DE"/>
        </w:rPr>
        <w:t>+ Preisgeld für das Siegerplaka</w:t>
      </w:r>
      <w:r>
        <w:rPr>
          <w:rFonts w:ascii="Verdana" w:hAnsi="Verdana"/>
          <w:b w:val="0"/>
          <w:bCs w:val="0"/>
          <w:sz w:val="20"/>
          <w:lang w:val="de-DE"/>
        </w:rPr>
        <w:t>t:</w:t>
      </w:r>
      <w:r w:rsidRPr="003A1B4A">
        <w:rPr>
          <w:rFonts w:ascii="Verdana" w:hAnsi="Verdana"/>
          <w:b w:val="0"/>
          <w:bCs w:val="0"/>
          <w:sz w:val="20"/>
          <w:lang w:val="de-DE"/>
        </w:rPr>
        <w:t xml:space="preserve"> 2.000 Euro</w:t>
      </w:r>
    </w:p>
    <w:p w14:paraId="33E75936" w14:textId="70ABD65E" w:rsidR="003A1B4A" w:rsidRDefault="003A1B4A" w:rsidP="006077EB">
      <w:pPr>
        <w:pStyle w:val="Textkrper"/>
        <w:ind w:left="142" w:right="674"/>
        <w:rPr>
          <w:rFonts w:ascii="Verdana" w:hAnsi="Verdana"/>
          <w:b w:val="0"/>
          <w:bCs w:val="0"/>
          <w:sz w:val="20"/>
          <w:lang w:val="de-DE"/>
        </w:rPr>
      </w:pPr>
      <w:r w:rsidRPr="003A1B4A">
        <w:rPr>
          <w:rFonts w:ascii="Verdana" w:hAnsi="Verdana"/>
          <w:b w:val="0"/>
          <w:bCs w:val="0"/>
          <w:sz w:val="20"/>
          <w:lang w:val="de-DE"/>
        </w:rPr>
        <w:t>+ Einsendeschluss</w:t>
      </w:r>
      <w:r>
        <w:rPr>
          <w:rFonts w:ascii="Verdana" w:hAnsi="Verdana"/>
          <w:b w:val="0"/>
          <w:bCs w:val="0"/>
          <w:sz w:val="20"/>
          <w:lang w:val="de-DE"/>
        </w:rPr>
        <w:t>:</w:t>
      </w:r>
      <w:r w:rsidRPr="003A1B4A">
        <w:rPr>
          <w:rFonts w:ascii="Verdana" w:hAnsi="Verdana"/>
          <w:b w:val="0"/>
          <w:bCs w:val="0"/>
          <w:sz w:val="20"/>
          <w:lang w:val="de-DE"/>
        </w:rPr>
        <w:t xml:space="preserve"> 31. Januar 2026</w:t>
      </w:r>
    </w:p>
    <w:p w14:paraId="0B4BCC1D" w14:textId="75E220AA" w:rsidR="003A1B4A" w:rsidRDefault="003A1B4A" w:rsidP="006077EB">
      <w:pPr>
        <w:pStyle w:val="Textkrper"/>
        <w:ind w:left="142" w:right="674"/>
        <w:rPr>
          <w:rFonts w:ascii="Verdana" w:hAnsi="Verdana"/>
          <w:b w:val="0"/>
          <w:bCs w:val="0"/>
          <w:sz w:val="20"/>
          <w:lang w:val="de-DE"/>
        </w:rPr>
      </w:pPr>
    </w:p>
    <w:p w14:paraId="107C67B5" w14:textId="0C6FB69C" w:rsidR="003A1B4A" w:rsidRPr="003A1B4A" w:rsidRDefault="003A1B4A" w:rsidP="006077EB">
      <w:pPr>
        <w:pStyle w:val="Textkrper"/>
        <w:ind w:right="674"/>
        <w:jc w:val="both"/>
        <w:rPr>
          <w:rFonts w:ascii="Verdana" w:hAnsi="Verdana"/>
          <w:b w:val="0"/>
          <w:bCs w:val="0"/>
          <w:sz w:val="20"/>
        </w:rPr>
      </w:pPr>
      <w:r w:rsidRPr="003A1B4A">
        <w:rPr>
          <w:rFonts w:ascii="Verdana" w:hAnsi="Verdana"/>
          <w:b w:val="0"/>
          <w:bCs w:val="0"/>
          <w:sz w:val="20"/>
        </w:rPr>
        <w:t xml:space="preserve">Zum Auftakt der Vorbereitungen für die Allgäuer Festwoche schreibt der Kempten Messe- und Veranstaltungs-Betrieb </w:t>
      </w:r>
      <w:r w:rsidR="006077EB">
        <w:rPr>
          <w:rFonts w:ascii="Verdana" w:hAnsi="Verdana"/>
          <w:b w:val="0"/>
          <w:bCs w:val="0"/>
          <w:sz w:val="20"/>
          <w:lang w:val="de-DE"/>
        </w:rPr>
        <w:t>alljährlich</w:t>
      </w:r>
      <w:r w:rsidRPr="003A1B4A">
        <w:rPr>
          <w:rFonts w:ascii="Verdana" w:hAnsi="Verdana"/>
          <w:b w:val="0"/>
          <w:bCs w:val="0"/>
          <w:sz w:val="20"/>
        </w:rPr>
        <w:t xml:space="preserve"> einen öffentlichen Plakatwettbewerb aus und lädt alle zum Mitmachen ein. Ob Grafiker, Agentur, Künstler, Privatperson oder Gruppe: die Teilnehmer müssen volljährig sein und sollten in ihrem Entwurf die Vielfalt mit dem Dreiklang aus „Wirtschaftsmesse, Kulturtage, Heimatfest</w:t>
      </w:r>
      <w:r w:rsidR="006077EB">
        <w:rPr>
          <w:rFonts w:ascii="Verdana" w:hAnsi="Verdana"/>
          <w:b w:val="0"/>
          <w:bCs w:val="0"/>
          <w:sz w:val="20"/>
          <w:lang w:val="de-DE"/>
        </w:rPr>
        <w:t>”</w:t>
      </w:r>
      <w:r w:rsidRPr="003A1B4A">
        <w:rPr>
          <w:rFonts w:ascii="Verdana" w:hAnsi="Verdana"/>
          <w:b w:val="0"/>
          <w:bCs w:val="0"/>
          <w:sz w:val="20"/>
        </w:rPr>
        <w:t xml:space="preserve"> der Allgäuer Festwoche thematisch aufgreifen.</w:t>
      </w:r>
    </w:p>
    <w:p w14:paraId="0FA35589" w14:textId="77777777" w:rsidR="003A1B4A" w:rsidRPr="003A1B4A" w:rsidRDefault="003A1B4A" w:rsidP="006077EB">
      <w:pPr>
        <w:pStyle w:val="Textkrper"/>
        <w:ind w:right="674"/>
        <w:jc w:val="both"/>
        <w:rPr>
          <w:rFonts w:ascii="Verdana" w:hAnsi="Verdana"/>
          <w:b w:val="0"/>
          <w:bCs w:val="0"/>
          <w:sz w:val="20"/>
        </w:rPr>
      </w:pPr>
    </w:p>
    <w:p w14:paraId="081526E4" w14:textId="02F96A8D" w:rsidR="003A1B4A" w:rsidRPr="003A1B4A" w:rsidRDefault="003A1B4A" w:rsidP="006077EB">
      <w:pPr>
        <w:pStyle w:val="Textkrper"/>
        <w:ind w:right="674"/>
        <w:jc w:val="both"/>
        <w:rPr>
          <w:rFonts w:ascii="Verdana" w:hAnsi="Verdana"/>
          <w:b w:val="0"/>
          <w:bCs w:val="0"/>
          <w:sz w:val="20"/>
          <w:lang w:val="de-DE"/>
        </w:rPr>
      </w:pPr>
      <w:r w:rsidRPr="003A1B4A">
        <w:rPr>
          <w:rFonts w:ascii="Verdana" w:hAnsi="Verdana"/>
          <w:b w:val="0"/>
          <w:bCs w:val="0"/>
          <w:sz w:val="20"/>
        </w:rPr>
        <w:t xml:space="preserve">Beim Plakatwettbewerb </w:t>
      </w:r>
      <w:r w:rsidR="006077EB">
        <w:rPr>
          <w:rFonts w:ascii="Verdana" w:hAnsi="Verdana"/>
          <w:b w:val="0"/>
          <w:bCs w:val="0"/>
          <w:sz w:val="20"/>
          <w:lang w:val="de-DE"/>
        </w:rPr>
        <w:t xml:space="preserve">für 2026 </w:t>
      </w:r>
      <w:r w:rsidRPr="003A1B4A">
        <w:rPr>
          <w:rFonts w:ascii="Verdana" w:hAnsi="Verdana"/>
          <w:b w:val="0"/>
          <w:bCs w:val="0"/>
          <w:sz w:val="20"/>
        </w:rPr>
        <w:t xml:space="preserve">gibt es jedoch eine Besonderheit, </w:t>
      </w:r>
      <w:r w:rsidR="00087441">
        <w:rPr>
          <w:rFonts w:ascii="Verdana" w:hAnsi="Verdana"/>
          <w:b w:val="0"/>
          <w:bCs w:val="0"/>
          <w:sz w:val="20"/>
          <w:lang w:val="de-DE"/>
        </w:rPr>
        <w:t xml:space="preserve">nämlich </w:t>
      </w:r>
      <w:r w:rsidRPr="003A1B4A">
        <w:rPr>
          <w:rFonts w:ascii="Verdana" w:hAnsi="Verdana"/>
          <w:b w:val="0"/>
          <w:bCs w:val="0"/>
          <w:sz w:val="20"/>
        </w:rPr>
        <w:t xml:space="preserve">einen </w:t>
      </w:r>
      <w:r w:rsidR="00087441">
        <w:rPr>
          <w:rFonts w:ascii="Verdana" w:hAnsi="Verdana"/>
          <w:b w:val="0"/>
          <w:bCs w:val="0"/>
          <w:sz w:val="20"/>
          <w:lang w:val="de-DE"/>
        </w:rPr>
        <w:t>zusätzlichen Anlass</w:t>
      </w:r>
      <w:r w:rsidRPr="003A1B4A">
        <w:rPr>
          <w:rFonts w:ascii="Verdana" w:hAnsi="Verdana"/>
          <w:b w:val="0"/>
          <w:bCs w:val="0"/>
          <w:sz w:val="20"/>
        </w:rPr>
        <w:t xml:space="preserve"> zum Feiern</w:t>
      </w:r>
      <w:r w:rsidR="00087441">
        <w:rPr>
          <w:rFonts w:ascii="Verdana" w:hAnsi="Verdana"/>
          <w:b w:val="0"/>
          <w:bCs w:val="0"/>
          <w:sz w:val="20"/>
          <w:lang w:val="de-DE"/>
        </w:rPr>
        <w:t xml:space="preserve">, denn </w:t>
      </w:r>
      <w:r w:rsidRPr="003A1B4A">
        <w:rPr>
          <w:rFonts w:ascii="Verdana" w:hAnsi="Verdana"/>
          <w:b w:val="0"/>
          <w:bCs w:val="0"/>
          <w:sz w:val="20"/>
        </w:rPr>
        <w:t>2026 findet die 75. Allgäuer Festwoche statt</w:t>
      </w:r>
      <w:r w:rsidR="006077EB">
        <w:rPr>
          <w:rFonts w:ascii="Verdana" w:hAnsi="Verdana"/>
          <w:b w:val="0"/>
          <w:bCs w:val="0"/>
          <w:sz w:val="20"/>
          <w:lang w:val="de-DE"/>
        </w:rPr>
        <w:t>!</w:t>
      </w:r>
      <w:r w:rsidRPr="003A1B4A">
        <w:rPr>
          <w:rFonts w:ascii="Verdana" w:hAnsi="Verdana"/>
          <w:b w:val="0"/>
          <w:bCs w:val="0"/>
          <w:sz w:val="20"/>
        </w:rPr>
        <w:t xml:space="preserve"> D</w:t>
      </w:r>
      <w:r w:rsidR="006077EB">
        <w:rPr>
          <w:rFonts w:ascii="Verdana" w:hAnsi="Verdana"/>
          <w:b w:val="0"/>
          <w:bCs w:val="0"/>
          <w:sz w:val="20"/>
          <w:lang w:val="de-DE"/>
        </w:rPr>
        <w:t xml:space="preserve">as </w:t>
      </w:r>
      <w:r w:rsidRPr="003A1B4A">
        <w:rPr>
          <w:rFonts w:ascii="Verdana" w:hAnsi="Verdana"/>
          <w:b w:val="0"/>
          <w:bCs w:val="0"/>
          <w:sz w:val="20"/>
        </w:rPr>
        <w:t xml:space="preserve">75-jährige Jubiläum </w:t>
      </w:r>
      <w:r w:rsidR="006077EB">
        <w:rPr>
          <w:rFonts w:ascii="Verdana" w:hAnsi="Verdana"/>
          <w:b w:val="0"/>
          <w:bCs w:val="0"/>
          <w:sz w:val="20"/>
          <w:lang w:val="de-DE"/>
        </w:rPr>
        <w:t xml:space="preserve">soll </w:t>
      </w:r>
      <w:r w:rsidRPr="003A1B4A">
        <w:rPr>
          <w:rFonts w:ascii="Verdana" w:hAnsi="Verdana"/>
          <w:b w:val="0"/>
          <w:bCs w:val="0"/>
          <w:sz w:val="20"/>
        </w:rPr>
        <w:t xml:space="preserve">im Plakatmotiv aufgegriffen werden. In welcher Form und Gestaltung dies geschieht, ist den </w:t>
      </w:r>
      <w:r w:rsidR="00087441">
        <w:rPr>
          <w:rFonts w:ascii="Verdana" w:hAnsi="Verdana"/>
          <w:b w:val="0"/>
          <w:bCs w:val="0"/>
          <w:sz w:val="20"/>
          <w:lang w:val="de-DE"/>
        </w:rPr>
        <w:t>Teilnehmenden</w:t>
      </w:r>
      <w:r w:rsidRPr="003A1B4A">
        <w:rPr>
          <w:rFonts w:ascii="Verdana" w:hAnsi="Verdana"/>
          <w:b w:val="0"/>
          <w:bCs w:val="0"/>
          <w:sz w:val="20"/>
        </w:rPr>
        <w:t xml:space="preserve"> frei überlassen.</w:t>
      </w:r>
    </w:p>
    <w:p w14:paraId="2E819C32" w14:textId="77777777" w:rsidR="003A1B4A" w:rsidRPr="003A1B4A" w:rsidRDefault="003A1B4A" w:rsidP="006077EB">
      <w:pPr>
        <w:pStyle w:val="Textkrper"/>
        <w:ind w:right="674"/>
        <w:jc w:val="both"/>
        <w:rPr>
          <w:rFonts w:ascii="Verdana" w:hAnsi="Verdana"/>
          <w:b w:val="0"/>
          <w:bCs w:val="0"/>
          <w:sz w:val="20"/>
        </w:rPr>
      </w:pPr>
    </w:p>
    <w:p w14:paraId="3D51F9D0" w14:textId="486AC9E1" w:rsidR="003A1B4A" w:rsidRPr="003A1B4A" w:rsidRDefault="003A1B4A" w:rsidP="006077EB">
      <w:pPr>
        <w:pStyle w:val="Textkrper"/>
        <w:ind w:right="674"/>
        <w:jc w:val="both"/>
        <w:rPr>
          <w:rFonts w:ascii="Verdana" w:hAnsi="Verdana"/>
          <w:b w:val="0"/>
          <w:bCs w:val="0"/>
          <w:sz w:val="20"/>
        </w:rPr>
      </w:pPr>
      <w:r w:rsidRPr="003A1B4A">
        <w:rPr>
          <w:rFonts w:ascii="Verdana" w:hAnsi="Verdana"/>
          <w:b w:val="0"/>
          <w:bCs w:val="0"/>
          <w:sz w:val="20"/>
        </w:rPr>
        <w:t xml:space="preserve">Eine Jury wählt anhand verschiedener Kriterien drei Einsendungen für die Endentscheidung aus. Den Sieger kürt dann der Werkausschuss des Kemptener Stadtrats in einer Sitzung im März. Der erstplatzierte Entwurf </w:t>
      </w:r>
      <w:r w:rsidR="00087441">
        <w:rPr>
          <w:rFonts w:ascii="Verdana" w:hAnsi="Verdana"/>
          <w:b w:val="0"/>
          <w:bCs w:val="0"/>
          <w:sz w:val="20"/>
          <w:lang w:val="de-DE"/>
        </w:rPr>
        <w:t>ist</w:t>
      </w:r>
      <w:r w:rsidRPr="003A1B4A">
        <w:rPr>
          <w:rFonts w:ascii="Verdana" w:hAnsi="Verdana"/>
          <w:b w:val="0"/>
          <w:bCs w:val="0"/>
          <w:sz w:val="20"/>
        </w:rPr>
        <w:t xml:space="preserve"> mit 2.000 Euro </w:t>
      </w:r>
      <w:r w:rsidR="00087441">
        <w:rPr>
          <w:rFonts w:ascii="Verdana" w:hAnsi="Verdana"/>
          <w:b w:val="0"/>
          <w:bCs w:val="0"/>
          <w:sz w:val="20"/>
          <w:lang w:val="de-DE"/>
        </w:rPr>
        <w:t>dotiert und repräsentiert die Allgäuer Festwoche 2026 als exklusives Motiv. Die</w:t>
      </w:r>
      <w:r w:rsidRPr="003A1B4A">
        <w:rPr>
          <w:rFonts w:ascii="Verdana" w:hAnsi="Verdana"/>
          <w:b w:val="0"/>
          <w:bCs w:val="0"/>
          <w:sz w:val="20"/>
        </w:rPr>
        <w:t xml:space="preserve"> beiden zweitplatzierten Entwürfe </w:t>
      </w:r>
      <w:r w:rsidR="00087441">
        <w:rPr>
          <w:rFonts w:ascii="Verdana" w:hAnsi="Verdana"/>
          <w:b w:val="0"/>
          <w:bCs w:val="0"/>
          <w:sz w:val="20"/>
          <w:lang w:val="de-DE"/>
        </w:rPr>
        <w:t xml:space="preserve">werden </w:t>
      </w:r>
      <w:r w:rsidRPr="003A1B4A">
        <w:rPr>
          <w:rFonts w:ascii="Verdana" w:hAnsi="Verdana"/>
          <w:b w:val="0"/>
          <w:bCs w:val="0"/>
          <w:sz w:val="20"/>
        </w:rPr>
        <w:t>mit je 500 Euro</w:t>
      </w:r>
      <w:r w:rsidR="00087441">
        <w:rPr>
          <w:rFonts w:ascii="Verdana" w:hAnsi="Verdana"/>
          <w:b w:val="0"/>
          <w:bCs w:val="0"/>
          <w:sz w:val="20"/>
          <w:lang w:val="de-DE"/>
        </w:rPr>
        <w:t xml:space="preserve"> honoriert</w:t>
      </w:r>
      <w:r w:rsidRPr="003A1B4A">
        <w:rPr>
          <w:rFonts w:ascii="Verdana" w:hAnsi="Verdana"/>
          <w:b w:val="0"/>
          <w:bCs w:val="0"/>
          <w:sz w:val="20"/>
        </w:rPr>
        <w:t>.</w:t>
      </w:r>
    </w:p>
    <w:p w14:paraId="0F548BFB" w14:textId="77777777" w:rsidR="00087441" w:rsidRDefault="00087441" w:rsidP="006077EB">
      <w:pPr>
        <w:pStyle w:val="Textkrper"/>
        <w:ind w:right="674"/>
        <w:jc w:val="both"/>
        <w:rPr>
          <w:rFonts w:ascii="Verdana" w:hAnsi="Verdana"/>
          <w:b w:val="0"/>
          <w:bCs w:val="0"/>
          <w:sz w:val="20"/>
        </w:rPr>
      </w:pPr>
    </w:p>
    <w:p w14:paraId="74852D87" w14:textId="31AF793D" w:rsidR="003A1B4A" w:rsidRPr="003A1B4A" w:rsidRDefault="003A1B4A" w:rsidP="006077EB">
      <w:pPr>
        <w:pStyle w:val="Textkrper"/>
        <w:ind w:right="674"/>
        <w:jc w:val="both"/>
        <w:rPr>
          <w:rFonts w:ascii="Verdana" w:hAnsi="Verdana"/>
          <w:b w:val="0"/>
          <w:bCs w:val="0"/>
          <w:sz w:val="20"/>
        </w:rPr>
      </w:pPr>
      <w:r w:rsidRPr="003A1B4A">
        <w:rPr>
          <w:rFonts w:ascii="Verdana" w:hAnsi="Verdana"/>
          <w:b w:val="0"/>
          <w:bCs w:val="0"/>
          <w:sz w:val="20"/>
        </w:rPr>
        <w:t xml:space="preserve">Einsendeschluss ist der 31. Januar 2026. Die detaillierten Teilnahmebedingungen finden </w:t>
      </w:r>
      <w:r w:rsidR="00087441">
        <w:rPr>
          <w:rFonts w:ascii="Verdana" w:hAnsi="Verdana"/>
          <w:b w:val="0"/>
          <w:bCs w:val="0"/>
          <w:sz w:val="20"/>
          <w:lang w:val="de-DE"/>
        </w:rPr>
        <w:t>sich</w:t>
      </w:r>
      <w:r w:rsidRPr="003A1B4A">
        <w:rPr>
          <w:rFonts w:ascii="Verdana" w:hAnsi="Verdana"/>
          <w:b w:val="0"/>
          <w:bCs w:val="0"/>
          <w:sz w:val="20"/>
        </w:rPr>
        <w:t xml:space="preserve"> unter </w:t>
      </w:r>
      <w:hyperlink r:id="rId10" w:history="1">
        <w:r w:rsidR="001C2F28" w:rsidRPr="00A86CE1">
          <w:rPr>
            <w:rStyle w:val="Hyperlink"/>
            <w:rFonts w:ascii="Verdana" w:hAnsi="Verdana"/>
            <w:b w:val="0"/>
            <w:bCs w:val="0"/>
            <w:sz w:val="20"/>
            <w:lang w:val="de-DE"/>
          </w:rPr>
          <w:t>https://www.festwoche.com/mitmachen/</w:t>
        </w:r>
      </w:hyperlink>
      <w:r w:rsidRPr="003A1B4A">
        <w:rPr>
          <w:rFonts w:ascii="Verdana" w:hAnsi="Verdana"/>
          <w:b w:val="0"/>
          <w:bCs w:val="0"/>
          <w:sz w:val="20"/>
        </w:rPr>
        <w:t xml:space="preserve"> zum Download.</w:t>
      </w:r>
    </w:p>
    <w:p w14:paraId="34307C0B" w14:textId="34D2CCCB" w:rsidR="003A1B4A" w:rsidRDefault="003A1B4A" w:rsidP="006077EB">
      <w:pPr>
        <w:pStyle w:val="Textkrper"/>
        <w:ind w:right="674"/>
        <w:jc w:val="both"/>
        <w:rPr>
          <w:rFonts w:ascii="Verdana" w:hAnsi="Verdana"/>
          <w:b w:val="0"/>
          <w:bCs w:val="0"/>
          <w:sz w:val="20"/>
        </w:rPr>
      </w:pPr>
      <w:r w:rsidRPr="003A1B4A">
        <w:rPr>
          <w:rFonts w:ascii="Verdana" w:hAnsi="Verdana"/>
          <w:b w:val="0"/>
          <w:bCs w:val="0"/>
          <w:sz w:val="20"/>
        </w:rPr>
        <w:lastRenderedPageBreak/>
        <w:t xml:space="preserve">Alle </w:t>
      </w:r>
      <w:r w:rsidR="00087441">
        <w:rPr>
          <w:rFonts w:ascii="Verdana" w:hAnsi="Verdana"/>
          <w:b w:val="0"/>
          <w:bCs w:val="0"/>
          <w:sz w:val="20"/>
          <w:lang w:val="de-DE"/>
        </w:rPr>
        <w:t xml:space="preserve">eingesandten </w:t>
      </w:r>
      <w:r w:rsidRPr="003A1B4A">
        <w:rPr>
          <w:rFonts w:ascii="Verdana" w:hAnsi="Verdana"/>
          <w:b w:val="0"/>
          <w:bCs w:val="0"/>
          <w:sz w:val="20"/>
        </w:rPr>
        <w:t>Entwürfe werden anlässlich der Allgäuer Festwoche 2026 (08. bis 16. August</w:t>
      </w:r>
      <w:r w:rsidR="006077EB">
        <w:rPr>
          <w:rFonts w:ascii="Verdana" w:hAnsi="Verdana"/>
          <w:b w:val="0"/>
          <w:bCs w:val="0"/>
          <w:sz w:val="20"/>
          <w:lang w:val="de-DE"/>
        </w:rPr>
        <w:t>)</w:t>
      </w:r>
      <w:r w:rsidRPr="003A1B4A">
        <w:rPr>
          <w:rFonts w:ascii="Verdana" w:hAnsi="Verdana"/>
          <w:b w:val="0"/>
          <w:bCs w:val="0"/>
          <w:sz w:val="20"/>
        </w:rPr>
        <w:t xml:space="preserve"> im Rahmen einer Online-Ausstellung präsentiert.</w:t>
      </w:r>
    </w:p>
    <w:p w14:paraId="607B6420" w14:textId="49FCA882" w:rsidR="006077EB" w:rsidRPr="003A1B4A" w:rsidRDefault="006077EB" w:rsidP="003A1B4A">
      <w:pPr>
        <w:pStyle w:val="Textkrper"/>
        <w:ind w:right="532"/>
        <w:jc w:val="both"/>
        <w:rPr>
          <w:rFonts w:ascii="Verdana" w:hAnsi="Verdana"/>
          <w:b w:val="0"/>
          <w:bCs w:val="0"/>
          <w:sz w:val="20"/>
          <w:lang w:val="de-DE"/>
        </w:rPr>
      </w:pPr>
      <w:r>
        <w:rPr>
          <w:rFonts w:ascii="Verdana" w:hAnsi="Verdana"/>
          <w:b w:val="0"/>
          <w:bCs w:val="0"/>
          <w:noProof/>
          <w:sz w:val="20"/>
          <w:lang w:val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D96A40" wp14:editId="44F1CD3A">
                <wp:simplePos x="0" y="0"/>
                <wp:positionH relativeFrom="margin">
                  <wp:align>left</wp:align>
                </wp:positionH>
                <wp:positionV relativeFrom="paragraph">
                  <wp:posOffset>213360</wp:posOffset>
                </wp:positionV>
                <wp:extent cx="5743575" cy="9525"/>
                <wp:effectExtent l="0" t="0" r="28575" b="28575"/>
                <wp:wrapNone/>
                <wp:docPr id="15" name="Gerader Verbinde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435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058C80" id="Gerader Verbinder 15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6.8pt" to="452.25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14:paraId="081DBF9D" w14:textId="77777777" w:rsidR="0055574F" w:rsidRPr="00334B90" w:rsidRDefault="0055574F" w:rsidP="006077EB">
      <w:pPr>
        <w:pStyle w:val="Textkrper"/>
        <w:ind w:left="142" w:right="1666"/>
        <w:rPr>
          <w:rFonts w:ascii="Verdana" w:hAnsi="Verdana"/>
          <w:sz w:val="16"/>
          <w:szCs w:val="16"/>
        </w:rPr>
      </w:pPr>
    </w:p>
    <w:p w14:paraId="79C99F81" w14:textId="77777777" w:rsidR="0055574F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sz w:val="16"/>
          <w:szCs w:val="16"/>
        </w:rPr>
      </w:pPr>
      <w:r w:rsidRPr="00334B90">
        <w:rPr>
          <w:rFonts w:ascii="Verdana" w:hAnsi="Verdana"/>
          <w:sz w:val="16"/>
          <w:szCs w:val="16"/>
        </w:rPr>
        <w:t>Verantwortlich:</w:t>
      </w:r>
    </w:p>
    <w:p w14:paraId="46F91B4A" w14:textId="77777777" w:rsidR="0055574F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b w:val="0"/>
          <w:sz w:val="16"/>
          <w:szCs w:val="16"/>
          <w:lang w:val="de-DE"/>
        </w:rPr>
      </w:pPr>
      <w:r w:rsidRPr="00334B90">
        <w:rPr>
          <w:rFonts w:ascii="Verdana" w:hAnsi="Verdana"/>
          <w:b w:val="0"/>
          <w:sz w:val="16"/>
          <w:szCs w:val="16"/>
          <w:lang w:val="de-DE"/>
        </w:rPr>
        <w:t>Michaela Waldmann</w:t>
      </w:r>
    </w:p>
    <w:p w14:paraId="1B45AA19" w14:textId="27E108B1" w:rsidR="000D6B67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b w:val="0"/>
          <w:sz w:val="16"/>
          <w:szCs w:val="16"/>
          <w:lang w:val="de-DE"/>
        </w:rPr>
      </w:pPr>
      <w:r w:rsidRPr="00334B90">
        <w:rPr>
          <w:rFonts w:ascii="Verdana" w:hAnsi="Verdana"/>
          <w:b w:val="0"/>
          <w:sz w:val="16"/>
          <w:szCs w:val="16"/>
        </w:rPr>
        <w:t>Telefon: 0831/25 25-</w:t>
      </w:r>
      <w:r w:rsidRPr="00334B90">
        <w:rPr>
          <w:rFonts w:ascii="Verdana" w:hAnsi="Verdana"/>
          <w:b w:val="0"/>
          <w:sz w:val="16"/>
          <w:szCs w:val="16"/>
          <w:lang w:val="de-DE"/>
        </w:rPr>
        <w:t>70</w:t>
      </w:r>
      <w:r w:rsidR="00334B90">
        <w:rPr>
          <w:rFonts w:ascii="Verdana" w:hAnsi="Verdana"/>
          <w:b w:val="0"/>
          <w:sz w:val="16"/>
          <w:szCs w:val="16"/>
          <w:lang w:val="de-DE"/>
        </w:rPr>
        <w:t>5</w:t>
      </w:r>
      <w:r w:rsidRPr="00334B90">
        <w:rPr>
          <w:rFonts w:ascii="Verdana" w:hAnsi="Verdana"/>
          <w:b w:val="0"/>
          <w:sz w:val="16"/>
          <w:szCs w:val="16"/>
          <w:lang w:val="de-DE"/>
        </w:rPr>
        <w:t>0</w:t>
      </w:r>
    </w:p>
    <w:p w14:paraId="45B58843" w14:textId="20453D19" w:rsidR="0055574F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b w:val="0"/>
          <w:sz w:val="16"/>
          <w:szCs w:val="16"/>
          <w:lang w:val="de-DE"/>
        </w:rPr>
      </w:pPr>
      <w:r w:rsidRPr="00334B90">
        <w:rPr>
          <w:rFonts w:ascii="Verdana" w:hAnsi="Verdana"/>
          <w:b w:val="0"/>
          <w:sz w:val="16"/>
          <w:szCs w:val="16"/>
        </w:rPr>
        <w:t>E-Mail</w:t>
      </w:r>
      <w:r w:rsidR="00E558F9" w:rsidRPr="00334B90">
        <w:rPr>
          <w:rFonts w:ascii="Verdana" w:hAnsi="Verdana"/>
          <w:b w:val="0"/>
          <w:sz w:val="16"/>
          <w:szCs w:val="16"/>
          <w:lang w:val="de-DE"/>
        </w:rPr>
        <w:t xml:space="preserve">: </w:t>
      </w:r>
      <w:proofErr w:type="spellStart"/>
      <w:r w:rsidR="00E558F9" w:rsidRPr="00334B90">
        <w:rPr>
          <w:rFonts w:ascii="Verdana" w:hAnsi="Verdana"/>
          <w:b w:val="0"/>
          <w:sz w:val="16"/>
          <w:szCs w:val="16"/>
          <w:lang w:val="de-DE"/>
        </w:rPr>
        <w:t>festwoche</w:t>
      </w:r>
      <w:proofErr w:type="spellEnd"/>
      <w:r w:rsidRPr="00334B90">
        <w:rPr>
          <w:rFonts w:ascii="Verdana" w:hAnsi="Verdana"/>
          <w:b w:val="0"/>
          <w:sz w:val="16"/>
          <w:szCs w:val="16"/>
        </w:rPr>
        <w:t>@kempten.de</w:t>
      </w:r>
    </w:p>
    <w:sectPr w:rsidR="0055574F" w:rsidRPr="00334B90" w:rsidSect="0008744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080" w:bottom="1702" w:left="1080" w:header="720" w:footer="397" w:gutter="0"/>
      <w:paperSrc w:first="1" w:other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95104" w14:textId="77777777" w:rsidR="004E5180" w:rsidRDefault="004E5180">
      <w:r>
        <w:separator/>
      </w:r>
    </w:p>
  </w:endnote>
  <w:endnote w:type="continuationSeparator" w:id="0">
    <w:p w14:paraId="16339B77" w14:textId="77777777" w:rsidR="004E5180" w:rsidRDefault="004E5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calaSans-Regular">
    <w:panose1 w:val="020B0503060101020103"/>
    <w:charset w:val="00"/>
    <w:family w:val="swiss"/>
    <w:pitch w:val="variable"/>
    <w:sig w:usb0="8000002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32DE57" w14:textId="77777777" w:rsidR="00087441" w:rsidRDefault="00087441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BD166" w14:textId="77777777" w:rsidR="004E5180" w:rsidRDefault="004E5180">
    <w:pPr>
      <w:jc w:val="center"/>
    </w:pPr>
  </w:p>
  <w:p w14:paraId="19DBDD00" w14:textId="77777777" w:rsidR="00087441" w:rsidRPr="00334B90" w:rsidRDefault="00087441" w:rsidP="00087441">
    <w:pPr>
      <w:pStyle w:val="Fuzeile"/>
      <w:rPr>
        <w:rFonts w:ascii="Verdana" w:hAnsi="Verdana" w:cs="Arial"/>
        <w:color w:val="226845"/>
        <w:sz w:val="16"/>
        <w:szCs w:val="16"/>
      </w:rPr>
    </w:pPr>
    <w:r w:rsidRPr="00334B90">
      <w:rPr>
        <w:rFonts w:ascii="Verdana" w:hAnsi="Verdana" w:cs="Arial"/>
        <w:color w:val="226845"/>
        <w:sz w:val="16"/>
        <w:szCs w:val="16"/>
      </w:rPr>
      <w:t>Mitglied im FAMA – Fachverband Messen und Ausstellungen e. V. und der FKM – Gesellschaft zur freiwilligen Kontrolle von Messe- und Ausstellungszahlen</w:t>
    </w:r>
  </w:p>
  <w:p w14:paraId="568E5483" w14:textId="77777777" w:rsidR="004E5180" w:rsidRDefault="004E5180">
    <w:pPr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FD29E" w14:textId="77777777" w:rsidR="004E5180" w:rsidRPr="00334B90" w:rsidRDefault="004E5180">
    <w:pPr>
      <w:pStyle w:val="Fuzeile"/>
      <w:rPr>
        <w:rFonts w:ascii="Verdana" w:hAnsi="Verdana" w:cs="Arial"/>
        <w:color w:val="226845"/>
        <w:sz w:val="16"/>
        <w:szCs w:val="16"/>
      </w:rPr>
    </w:pPr>
    <w:r w:rsidRPr="00334B90">
      <w:rPr>
        <w:rFonts w:ascii="Verdana" w:hAnsi="Verdana" w:cs="Arial"/>
        <w:color w:val="226845"/>
        <w:sz w:val="16"/>
        <w:szCs w:val="16"/>
      </w:rPr>
      <w:t>Mitglied im FAMA – Fachverband Messen und Ausstellungen e. V. und der FKM – Gesellschaft zur freiwilligen Kontrolle von Messe- und Ausstellungszahlen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0A475" w14:textId="77777777" w:rsidR="004E5180" w:rsidRDefault="004E5180">
      <w:r>
        <w:separator/>
      </w:r>
    </w:p>
  </w:footnote>
  <w:footnote w:type="continuationSeparator" w:id="0">
    <w:p w14:paraId="5E17F1CD" w14:textId="77777777" w:rsidR="004E5180" w:rsidRDefault="004E51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B9374" w14:textId="77777777" w:rsidR="00087441" w:rsidRDefault="00087441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6E13A" w14:textId="77777777" w:rsidR="00087441" w:rsidRDefault="00087441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C0935" w14:textId="77777777" w:rsidR="004E5180" w:rsidRDefault="004E5180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 wp14:anchorId="41B3BABF" wp14:editId="23425AA3">
          <wp:simplePos x="0" y="0"/>
          <wp:positionH relativeFrom="column">
            <wp:posOffset>-85725</wp:posOffset>
          </wp:positionH>
          <wp:positionV relativeFrom="paragraph">
            <wp:posOffset>-10795</wp:posOffset>
          </wp:positionV>
          <wp:extent cx="2838450" cy="590550"/>
          <wp:effectExtent l="0" t="0" r="0" b="0"/>
          <wp:wrapTight wrapText="bothSides">
            <wp:wrapPolygon edited="0">
              <wp:start x="0" y="0"/>
              <wp:lineTo x="0" y="20903"/>
              <wp:lineTo x="21455" y="20903"/>
              <wp:lineTo x="21455" y="0"/>
              <wp:lineTo x="0" y="0"/>
            </wp:wrapPolygon>
          </wp:wrapTight>
          <wp:docPr id="20" name="Bild 1" descr="logo_allgaeuer-festwoche_srgb_dunkelgru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allgaeuer-festwoche_srgb_dunkelgru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84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  <w:p w14:paraId="0329E730" w14:textId="32D2A427" w:rsidR="004E5180" w:rsidRPr="003A1B4A" w:rsidRDefault="004E5180" w:rsidP="00F5073E">
    <w:pPr>
      <w:pStyle w:val="Kopfzeile"/>
      <w:tabs>
        <w:tab w:val="clear" w:pos="4536"/>
        <w:tab w:val="center" w:pos="5529"/>
      </w:tabs>
      <w:ind w:left="709"/>
      <w:rPr>
        <w:rFonts w:ascii="Verdana" w:hAnsi="Verdana"/>
        <w:color w:val="000000"/>
        <w:sz w:val="41"/>
        <w:szCs w:val="41"/>
      </w:rPr>
    </w:pPr>
    <w:r w:rsidRPr="00334B90">
      <w:rPr>
        <w:rFonts w:ascii="Verdana" w:hAnsi="Verdana"/>
        <w:sz w:val="40"/>
        <w:szCs w:val="40"/>
      </w:rPr>
      <w:tab/>
    </w:r>
    <w:r w:rsidRPr="00334B90">
      <w:rPr>
        <w:rFonts w:ascii="Verdana" w:hAnsi="Verdana"/>
        <w:sz w:val="40"/>
        <w:szCs w:val="40"/>
      </w:rPr>
      <w:tab/>
    </w:r>
    <w:proofErr w:type="spellStart"/>
    <w:r w:rsidRPr="003A1B4A">
      <w:rPr>
        <w:rFonts w:ascii="Verdana" w:hAnsi="Verdana"/>
        <w:color w:val="000000"/>
        <w:sz w:val="41"/>
        <w:szCs w:val="41"/>
      </w:rPr>
      <w:t>Presse</w:t>
    </w:r>
    <w:r w:rsidR="003A1B4A" w:rsidRPr="003A1B4A">
      <w:rPr>
        <w:rFonts w:ascii="Verdana" w:hAnsi="Verdana"/>
        <w:color w:val="000000"/>
        <w:sz w:val="41"/>
        <w:szCs w:val="41"/>
        <w:lang w:val="de-DE"/>
      </w:rPr>
      <w:t>i</w:t>
    </w:r>
    <w:r w:rsidRPr="003A1B4A">
      <w:rPr>
        <w:rFonts w:ascii="Verdana" w:hAnsi="Verdana"/>
        <w:color w:val="000000"/>
        <w:sz w:val="41"/>
        <w:szCs w:val="41"/>
      </w:rPr>
      <w:t>nformation</w:t>
    </w:r>
    <w:proofErr w:type="spellEnd"/>
  </w:p>
  <w:p w14:paraId="318BEFE9" w14:textId="204A3419" w:rsidR="00F5073E" w:rsidRPr="003A1B4A" w:rsidRDefault="00F5073E" w:rsidP="003A1B4A">
    <w:pPr>
      <w:pStyle w:val="Kopfzeile"/>
      <w:tabs>
        <w:tab w:val="clear" w:pos="4536"/>
        <w:tab w:val="center" w:pos="5529"/>
      </w:tabs>
      <w:ind w:left="709"/>
      <w:rPr>
        <w:rFonts w:ascii="ScalaSans-Regular" w:hAnsi="ScalaSans-Regular"/>
        <w:color w:val="000000"/>
        <w:sz w:val="48"/>
        <w:szCs w:val="48"/>
        <w:lang w:val="de-DE"/>
      </w:rPr>
    </w:pPr>
    <w:r>
      <w:rPr>
        <w:rFonts w:ascii="ScalaSans-Regular" w:hAnsi="ScalaSans-Regular"/>
        <w:color w:val="000000"/>
        <w:sz w:val="48"/>
        <w:szCs w:val="48"/>
        <w:lang w:val="de-DE"/>
      </w:rPr>
      <w:t xml:space="preserve">        </w:t>
    </w:r>
    <w:r w:rsidRPr="00334B90">
      <w:rPr>
        <w:rFonts w:ascii="Verdana" w:hAnsi="Verdana"/>
        <w:sz w:val="19"/>
        <w:szCs w:val="19"/>
      </w:rPr>
      <w:t>Abdruck honorarfrei</w:t>
    </w:r>
    <w:r w:rsidR="00334B90" w:rsidRPr="00334B90">
      <w:rPr>
        <w:rFonts w:ascii="Verdana" w:hAnsi="Verdana"/>
        <w:sz w:val="19"/>
        <w:szCs w:val="19"/>
        <w:lang w:val="de-DE"/>
      </w:rPr>
      <w:t>,</w:t>
    </w:r>
    <w:r w:rsidRPr="00334B90">
      <w:rPr>
        <w:rFonts w:ascii="Verdana" w:hAnsi="Verdana"/>
        <w:sz w:val="19"/>
        <w:szCs w:val="19"/>
      </w:rPr>
      <w:t xml:space="preserve"> Belege erwünscht</w:t>
    </w:r>
  </w:p>
  <w:p w14:paraId="7996CC80" w14:textId="012BEEF3" w:rsidR="004E5180" w:rsidRPr="004565AA" w:rsidRDefault="004E5180" w:rsidP="00F5073E">
    <w:pPr>
      <w:pStyle w:val="Kopfzeile"/>
      <w:rPr>
        <w:rFonts w:ascii="ScalaSans-Regular" w:hAnsi="ScalaSans-Regular"/>
      </w:rPr>
    </w:pPr>
    <w:r>
      <w:tab/>
    </w:r>
    <w:r w:rsidRPr="004565AA">
      <w:rPr>
        <w:rFonts w:ascii="ScalaSans-Regular" w:hAnsi="ScalaSans-Regular"/>
      </w:rPr>
      <w:t xml:space="preserve">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A39409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0D70D06C"/>
    <w:lvl w:ilvl="0">
      <w:start w:val="1"/>
      <w:numFmt w:val="bullet"/>
      <w:pStyle w:val="Aufzhlungszeichen2"/>
      <w:lvlText w:val=""/>
      <w:lvlJc w:val="left"/>
      <w:pPr>
        <w:tabs>
          <w:tab w:val="num" w:pos="643"/>
        </w:tabs>
        <w:ind w:left="567" w:hanging="284"/>
      </w:pPr>
      <w:rPr>
        <w:rFonts w:ascii="Symbol" w:hAnsi="Symbol" w:hint="default"/>
      </w:rPr>
    </w:lvl>
  </w:abstractNum>
  <w:abstractNum w:abstractNumId="2" w15:restartNumberingAfterBreak="0">
    <w:nsid w:val="012D5594"/>
    <w:multiLevelType w:val="singleLevel"/>
    <w:tmpl w:val="81F645BA"/>
    <w:lvl w:ilvl="0">
      <w:start w:val="1"/>
      <w:numFmt w:val="bullet"/>
      <w:pStyle w:val="Aufzhlungszeichen3"/>
      <w:lvlText w:val=""/>
      <w:lvlJc w:val="left"/>
      <w:pPr>
        <w:tabs>
          <w:tab w:val="num" w:pos="926"/>
        </w:tabs>
        <w:ind w:left="926" w:hanging="360"/>
      </w:pPr>
      <w:rPr>
        <w:rFonts w:ascii="Wingdings" w:hAnsi="Wingdings" w:hint="default"/>
      </w:rPr>
    </w:lvl>
  </w:abstractNum>
  <w:abstractNum w:abstractNumId="3" w15:restartNumberingAfterBreak="0">
    <w:nsid w:val="6C2F0DA0"/>
    <w:multiLevelType w:val="singleLevel"/>
    <w:tmpl w:val="ECD43630"/>
    <w:lvl w:ilvl="0">
      <w:start w:val="1"/>
      <w:numFmt w:val="bullet"/>
      <w:pStyle w:val="Aufzhlungszeichen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"/>
  </w:num>
  <w:num w:numId="3">
    <w:abstractNumId w:val="1"/>
  </w:num>
  <w:num w:numId="4">
    <w:abstractNumId w:val="3"/>
  </w:num>
  <w:num w:numId="5">
    <w:abstractNumId w:val="1"/>
  </w:num>
  <w:num w:numId="6">
    <w:abstractNumId w:val="0"/>
  </w:num>
  <w:num w:numId="7">
    <w:abstractNumId w:val="2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dataType w:val="textFile"/>
    <w:activeRecord w:val="-1"/>
    <w:odso/>
  </w:mailMerge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6081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0F56"/>
    <w:rsid w:val="00000350"/>
    <w:rsid w:val="0000238B"/>
    <w:rsid w:val="00005F41"/>
    <w:rsid w:val="000076C2"/>
    <w:rsid w:val="00010ED9"/>
    <w:rsid w:val="00012667"/>
    <w:rsid w:val="0001311B"/>
    <w:rsid w:val="00015445"/>
    <w:rsid w:val="00016AA1"/>
    <w:rsid w:val="00025A6F"/>
    <w:rsid w:val="00030723"/>
    <w:rsid w:val="0003236F"/>
    <w:rsid w:val="0004370B"/>
    <w:rsid w:val="00044EF8"/>
    <w:rsid w:val="000464A5"/>
    <w:rsid w:val="00052E32"/>
    <w:rsid w:val="00055FEA"/>
    <w:rsid w:val="000565E8"/>
    <w:rsid w:val="00057B43"/>
    <w:rsid w:val="000638F9"/>
    <w:rsid w:val="0007126C"/>
    <w:rsid w:val="00075DD5"/>
    <w:rsid w:val="0007735D"/>
    <w:rsid w:val="00077BF2"/>
    <w:rsid w:val="000808F1"/>
    <w:rsid w:val="000872F1"/>
    <w:rsid w:val="00087441"/>
    <w:rsid w:val="00092A41"/>
    <w:rsid w:val="000957EF"/>
    <w:rsid w:val="000A198D"/>
    <w:rsid w:val="000B1433"/>
    <w:rsid w:val="000C5752"/>
    <w:rsid w:val="000C62E9"/>
    <w:rsid w:val="000D0107"/>
    <w:rsid w:val="000D4373"/>
    <w:rsid w:val="000D6B67"/>
    <w:rsid w:val="000E0992"/>
    <w:rsid w:val="000F1651"/>
    <w:rsid w:val="000F3564"/>
    <w:rsid w:val="000F6113"/>
    <w:rsid w:val="000F6C33"/>
    <w:rsid w:val="0010371F"/>
    <w:rsid w:val="00103FCA"/>
    <w:rsid w:val="001057ED"/>
    <w:rsid w:val="00107330"/>
    <w:rsid w:val="0011030D"/>
    <w:rsid w:val="00114A92"/>
    <w:rsid w:val="001169E9"/>
    <w:rsid w:val="001207E2"/>
    <w:rsid w:val="00121B91"/>
    <w:rsid w:val="001227EF"/>
    <w:rsid w:val="00125A87"/>
    <w:rsid w:val="00130A99"/>
    <w:rsid w:val="00133BFE"/>
    <w:rsid w:val="0013786C"/>
    <w:rsid w:val="00143E11"/>
    <w:rsid w:val="001442BA"/>
    <w:rsid w:val="00144853"/>
    <w:rsid w:val="001448D6"/>
    <w:rsid w:val="00144C31"/>
    <w:rsid w:val="00166509"/>
    <w:rsid w:val="00170F47"/>
    <w:rsid w:val="001740CB"/>
    <w:rsid w:val="00175A62"/>
    <w:rsid w:val="00176960"/>
    <w:rsid w:val="001862D3"/>
    <w:rsid w:val="00186911"/>
    <w:rsid w:val="00187108"/>
    <w:rsid w:val="00187DF4"/>
    <w:rsid w:val="00193497"/>
    <w:rsid w:val="00197133"/>
    <w:rsid w:val="001A046C"/>
    <w:rsid w:val="001A5306"/>
    <w:rsid w:val="001A713E"/>
    <w:rsid w:val="001A779D"/>
    <w:rsid w:val="001B37C5"/>
    <w:rsid w:val="001C2F28"/>
    <w:rsid w:val="001C3283"/>
    <w:rsid w:val="001C3682"/>
    <w:rsid w:val="001C49DD"/>
    <w:rsid w:val="001C7A6A"/>
    <w:rsid w:val="001D5F05"/>
    <w:rsid w:val="001E64A7"/>
    <w:rsid w:val="001E693D"/>
    <w:rsid w:val="001E6E29"/>
    <w:rsid w:val="001F2240"/>
    <w:rsid w:val="00200E59"/>
    <w:rsid w:val="002040F5"/>
    <w:rsid w:val="0021227D"/>
    <w:rsid w:val="00222807"/>
    <w:rsid w:val="00225681"/>
    <w:rsid w:val="0023064D"/>
    <w:rsid w:val="002324F6"/>
    <w:rsid w:val="002410E1"/>
    <w:rsid w:val="002565F3"/>
    <w:rsid w:val="00261449"/>
    <w:rsid w:val="00264B7C"/>
    <w:rsid w:val="002668A1"/>
    <w:rsid w:val="00272D34"/>
    <w:rsid w:val="00274645"/>
    <w:rsid w:val="002937B3"/>
    <w:rsid w:val="002A3144"/>
    <w:rsid w:val="002B5267"/>
    <w:rsid w:val="002C15E8"/>
    <w:rsid w:val="002C3BA6"/>
    <w:rsid w:val="002C422D"/>
    <w:rsid w:val="002D1D72"/>
    <w:rsid w:val="002D3CD2"/>
    <w:rsid w:val="002D4DFB"/>
    <w:rsid w:val="002D5B93"/>
    <w:rsid w:val="002D6081"/>
    <w:rsid w:val="002D7763"/>
    <w:rsid w:val="002E0978"/>
    <w:rsid w:val="002E39BE"/>
    <w:rsid w:val="002F0648"/>
    <w:rsid w:val="002F0A6E"/>
    <w:rsid w:val="003028A4"/>
    <w:rsid w:val="00312ECF"/>
    <w:rsid w:val="00316BE1"/>
    <w:rsid w:val="003273BB"/>
    <w:rsid w:val="003328E8"/>
    <w:rsid w:val="00334B90"/>
    <w:rsid w:val="0033562E"/>
    <w:rsid w:val="003358AF"/>
    <w:rsid w:val="00341BB7"/>
    <w:rsid w:val="00347CF2"/>
    <w:rsid w:val="003519B8"/>
    <w:rsid w:val="00356B60"/>
    <w:rsid w:val="003705A8"/>
    <w:rsid w:val="003769BA"/>
    <w:rsid w:val="00383F83"/>
    <w:rsid w:val="00396E52"/>
    <w:rsid w:val="003A1B4A"/>
    <w:rsid w:val="003B2019"/>
    <w:rsid w:val="003B2B3D"/>
    <w:rsid w:val="003C233A"/>
    <w:rsid w:val="003D062C"/>
    <w:rsid w:val="003D38DA"/>
    <w:rsid w:val="003E2198"/>
    <w:rsid w:val="003F360A"/>
    <w:rsid w:val="00405D75"/>
    <w:rsid w:val="00410F33"/>
    <w:rsid w:val="004112FE"/>
    <w:rsid w:val="0041342C"/>
    <w:rsid w:val="00415CE6"/>
    <w:rsid w:val="00416DE9"/>
    <w:rsid w:val="0042204C"/>
    <w:rsid w:val="00423AF6"/>
    <w:rsid w:val="004244BA"/>
    <w:rsid w:val="004245FF"/>
    <w:rsid w:val="004270E7"/>
    <w:rsid w:val="00432EF9"/>
    <w:rsid w:val="004507F5"/>
    <w:rsid w:val="004565AA"/>
    <w:rsid w:val="00460F74"/>
    <w:rsid w:val="00463317"/>
    <w:rsid w:val="00465BE7"/>
    <w:rsid w:val="00471150"/>
    <w:rsid w:val="00472BB3"/>
    <w:rsid w:val="00476FF1"/>
    <w:rsid w:val="00491790"/>
    <w:rsid w:val="00496B18"/>
    <w:rsid w:val="004A046D"/>
    <w:rsid w:val="004A438C"/>
    <w:rsid w:val="004A67A6"/>
    <w:rsid w:val="004A7CD6"/>
    <w:rsid w:val="004B1C80"/>
    <w:rsid w:val="004B2A41"/>
    <w:rsid w:val="004B2FA2"/>
    <w:rsid w:val="004B4EA1"/>
    <w:rsid w:val="004C1130"/>
    <w:rsid w:val="004C2426"/>
    <w:rsid w:val="004C379C"/>
    <w:rsid w:val="004C6DE1"/>
    <w:rsid w:val="004D046F"/>
    <w:rsid w:val="004D41B1"/>
    <w:rsid w:val="004D4B0C"/>
    <w:rsid w:val="004E5180"/>
    <w:rsid w:val="004F01E8"/>
    <w:rsid w:val="004F0F56"/>
    <w:rsid w:val="004F1C5D"/>
    <w:rsid w:val="004F7577"/>
    <w:rsid w:val="00501E9C"/>
    <w:rsid w:val="00502577"/>
    <w:rsid w:val="00505132"/>
    <w:rsid w:val="00512B06"/>
    <w:rsid w:val="005243F3"/>
    <w:rsid w:val="00525265"/>
    <w:rsid w:val="00527E12"/>
    <w:rsid w:val="005320E8"/>
    <w:rsid w:val="00532A29"/>
    <w:rsid w:val="00540DCF"/>
    <w:rsid w:val="00544C3B"/>
    <w:rsid w:val="0055574F"/>
    <w:rsid w:val="00562FDA"/>
    <w:rsid w:val="0057693F"/>
    <w:rsid w:val="005801FA"/>
    <w:rsid w:val="00585593"/>
    <w:rsid w:val="005919AB"/>
    <w:rsid w:val="00592187"/>
    <w:rsid w:val="005954FF"/>
    <w:rsid w:val="00596312"/>
    <w:rsid w:val="005A5D0C"/>
    <w:rsid w:val="005B005D"/>
    <w:rsid w:val="005B1826"/>
    <w:rsid w:val="005B33ED"/>
    <w:rsid w:val="005B7E4A"/>
    <w:rsid w:val="005C502D"/>
    <w:rsid w:val="005C7BD8"/>
    <w:rsid w:val="005D1160"/>
    <w:rsid w:val="005D2789"/>
    <w:rsid w:val="005D49C0"/>
    <w:rsid w:val="005D68D4"/>
    <w:rsid w:val="005D6DB7"/>
    <w:rsid w:val="005E164D"/>
    <w:rsid w:val="005E4B0D"/>
    <w:rsid w:val="005F5CAF"/>
    <w:rsid w:val="00603A7C"/>
    <w:rsid w:val="00606A38"/>
    <w:rsid w:val="006077EB"/>
    <w:rsid w:val="00613E27"/>
    <w:rsid w:val="006151B3"/>
    <w:rsid w:val="006161FE"/>
    <w:rsid w:val="00617086"/>
    <w:rsid w:val="00617D7E"/>
    <w:rsid w:val="00622012"/>
    <w:rsid w:val="00622C08"/>
    <w:rsid w:val="00626E22"/>
    <w:rsid w:val="00650D20"/>
    <w:rsid w:val="0066272D"/>
    <w:rsid w:val="00662EF2"/>
    <w:rsid w:val="00667E80"/>
    <w:rsid w:val="0067111F"/>
    <w:rsid w:val="00671CB1"/>
    <w:rsid w:val="00672393"/>
    <w:rsid w:val="00673E11"/>
    <w:rsid w:val="00675A66"/>
    <w:rsid w:val="006760B9"/>
    <w:rsid w:val="006A3360"/>
    <w:rsid w:val="006A4905"/>
    <w:rsid w:val="006A4ECD"/>
    <w:rsid w:val="006A68CF"/>
    <w:rsid w:val="006B40AC"/>
    <w:rsid w:val="006C070B"/>
    <w:rsid w:val="006C0D35"/>
    <w:rsid w:val="006C299E"/>
    <w:rsid w:val="006C3C80"/>
    <w:rsid w:val="006C52CB"/>
    <w:rsid w:val="006C5C27"/>
    <w:rsid w:val="006D0297"/>
    <w:rsid w:val="006D1F35"/>
    <w:rsid w:val="006D75A4"/>
    <w:rsid w:val="006E336F"/>
    <w:rsid w:val="006E6320"/>
    <w:rsid w:val="006E6DDC"/>
    <w:rsid w:val="006F0846"/>
    <w:rsid w:val="006F3FC1"/>
    <w:rsid w:val="006F5EBC"/>
    <w:rsid w:val="006F69EC"/>
    <w:rsid w:val="00700AB1"/>
    <w:rsid w:val="007026E2"/>
    <w:rsid w:val="00711707"/>
    <w:rsid w:val="0071227D"/>
    <w:rsid w:val="00714557"/>
    <w:rsid w:val="0071743D"/>
    <w:rsid w:val="00717C0B"/>
    <w:rsid w:val="007201F8"/>
    <w:rsid w:val="007227BB"/>
    <w:rsid w:val="00737C16"/>
    <w:rsid w:val="007504CE"/>
    <w:rsid w:val="007553B1"/>
    <w:rsid w:val="007571CE"/>
    <w:rsid w:val="007719E6"/>
    <w:rsid w:val="00774795"/>
    <w:rsid w:val="00776DFC"/>
    <w:rsid w:val="00786AE1"/>
    <w:rsid w:val="007A0127"/>
    <w:rsid w:val="007B262E"/>
    <w:rsid w:val="007C0283"/>
    <w:rsid w:val="007D0BFB"/>
    <w:rsid w:val="007E0803"/>
    <w:rsid w:val="007F24E7"/>
    <w:rsid w:val="007F4E74"/>
    <w:rsid w:val="007F79D6"/>
    <w:rsid w:val="008032C7"/>
    <w:rsid w:val="0080608D"/>
    <w:rsid w:val="00807425"/>
    <w:rsid w:val="00810233"/>
    <w:rsid w:val="00815772"/>
    <w:rsid w:val="00823EEA"/>
    <w:rsid w:val="008254E2"/>
    <w:rsid w:val="00826829"/>
    <w:rsid w:val="00827DED"/>
    <w:rsid w:val="0084108A"/>
    <w:rsid w:val="008417D8"/>
    <w:rsid w:val="00845411"/>
    <w:rsid w:val="008576E5"/>
    <w:rsid w:val="00860D5A"/>
    <w:rsid w:val="00862C4A"/>
    <w:rsid w:val="00872A82"/>
    <w:rsid w:val="00873216"/>
    <w:rsid w:val="00873966"/>
    <w:rsid w:val="008827EC"/>
    <w:rsid w:val="00884C4B"/>
    <w:rsid w:val="00884D3A"/>
    <w:rsid w:val="00887FAC"/>
    <w:rsid w:val="0089051C"/>
    <w:rsid w:val="00890A19"/>
    <w:rsid w:val="008951B1"/>
    <w:rsid w:val="008B03A4"/>
    <w:rsid w:val="008B1B5B"/>
    <w:rsid w:val="008C23AD"/>
    <w:rsid w:val="008C242B"/>
    <w:rsid w:val="008C3106"/>
    <w:rsid w:val="008C602C"/>
    <w:rsid w:val="008D1241"/>
    <w:rsid w:val="008D3863"/>
    <w:rsid w:val="008D7F8F"/>
    <w:rsid w:val="008E3167"/>
    <w:rsid w:val="008E35E0"/>
    <w:rsid w:val="008E64BF"/>
    <w:rsid w:val="008F01F0"/>
    <w:rsid w:val="008F10FB"/>
    <w:rsid w:val="008F2353"/>
    <w:rsid w:val="008F3364"/>
    <w:rsid w:val="008F7EC0"/>
    <w:rsid w:val="00912AB5"/>
    <w:rsid w:val="009223EF"/>
    <w:rsid w:val="009271B6"/>
    <w:rsid w:val="009273D6"/>
    <w:rsid w:val="009276B9"/>
    <w:rsid w:val="00930850"/>
    <w:rsid w:val="009319F8"/>
    <w:rsid w:val="009339D9"/>
    <w:rsid w:val="00933C81"/>
    <w:rsid w:val="00942D90"/>
    <w:rsid w:val="00942F45"/>
    <w:rsid w:val="009438C0"/>
    <w:rsid w:val="00952A9A"/>
    <w:rsid w:val="009557F6"/>
    <w:rsid w:val="00956941"/>
    <w:rsid w:val="00962B4F"/>
    <w:rsid w:val="00970970"/>
    <w:rsid w:val="00973DBA"/>
    <w:rsid w:val="009801DB"/>
    <w:rsid w:val="00983FF4"/>
    <w:rsid w:val="00984A51"/>
    <w:rsid w:val="00995D22"/>
    <w:rsid w:val="009963F6"/>
    <w:rsid w:val="009A0841"/>
    <w:rsid w:val="009A0B34"/>
    <w:rsid w:val="009A251D"/>
    <w:rsid w:val="009A4432"/>
    <w:rsid w:val="009A5BCA"/>
    <w:rsid w:val="009B20B9"/>
    <w:rsid w:val="009B5B00"/>
    <w:rsid w:val="009C1966"/>
    <w:rsid w:val="009C3C1B"/>
    <w:rsid w:val="009C7BA6"/>
    <w:rsid w:val="009D13B7"/>
    <w:rsid w:val="009D27FD"/>
    <w:rsid w:val="009D2BEF"/>
    <w:rsid w:val="009D4454"/>
    <w:rsid w:val="009F0E33"/>
    <w:rsid w:val="009F3B86"/>
    <w:rsid w:val="00A01B6F"/>
    <w:rsid w:val="00A05021"/>
    <w:rsid w:val="00A079D6"/>
    <w:rsid w:val="00A11559"/>
    <w:rsid w:val="00A1527E"/>
    <w:rsid w:val="00A17272"/>
    <w:rsid w:val="00A24DC7"/>
    <w:rsid w:val="00A260BF"/>
    <w:rsid w:val="00A358E7"/>
    <w:rsid w:val="00A36BA3"/>
    <w:rsid w:val="00A43E4D"/>
    <w:rsid w:val="00A47C28"/>
    <w:rsid w:val="00A53C6C"/>
    <w:rsid w:val="00A54AC6"/>
    <w:rsid w:val="00A565EC"/>
    <w:rsid w:val="00A578D3"/>
    <w:rsid w:val="00A64E14"/>
    <w:rsid w:val="00A67D85"/>
    <w:rsid w:val="00A73D98"/>
    <w:rsid w:val="00A74346"/>
    <w:rsid w:val="00A80B1B"/>
    <w:rsid w:val="00A85033"/>
    <w:rsid w:val="00A9286E"/>
    <w:rsid w:val="00A93E38"/>
    <w:rsid w:val="00AA0F71"/>
    <w:rsid w:val="00AA2A1A"/>
    <w:rsid w:val="00AA46E7"/>
    <w:rsid w:val="00AB392F"/>
    <w:rsid w:val="00AB5469"/>
    <w:rsid w:val="00AC6A9D"/>
    <w:rsid w:val="00AD0C07"/>
    <w:rsid w:val="00AD61E7"/>
    <w:rsid w:val="00AE1221"/>
    <w:rsid w:val="00AE7B4A"/>
    <w:rsid w:val="00AE7CE0"/>
    <w:rsid w:val="00AF01B2"/>
    <w:rsid w:val="00AF34B5"/>
    <w:rsid w:val="00B04021"/>
    <w:rsid w:val="00B127C4"/>
    <w:rsid w:val="00B21746"/>
    <w:rsid w:val="00B225E1"/>
    <w:rsid w:val="00B2292C"/>
    <w:rsid w:val="00B23909"/>
    <w:rsid w:val="00B309ED"/>
    <w:rsid w:val="00B34F26"/>
    <w:rsid w:val="00B37326"/>
    <w:rsid w:val="00B502AB"/>
    <w:rsid w:val="00B54DBE"/>
    <w:rsid w:val="00B71AC8"/>
    <w:rsid w:val="00B7370F"/>
    <w:rsid w:val="00B827D0"/>
    <w:rsid w:val="00B83874"/>
    <w:rsid w:val="00B84E8E"/>
    <w:rsid w:val="00B852C6"/>
    <w:rsid w:val="00B8774C"/>
    <w:rsid w:val="00B931F8"/>
    <w:rsid w:val="00B97876"/>
    <w:rsid w:val="00BB3489"/>
    <w:rsid w:val="00BB4CCA"/>
    <w:rsid w:val="00BC068F"/>
    <w:rsid w:val="00BC4851"/>
    <w:rsid w:val="00BD42A4"/>
    <w:rsid w:val="00BD7A04"/>
    <w:rsid w:val="00BF2FBF"/>
    <w:rsid w:val="00BF4FAD"/>
    <w:rsid w:val="00BF6F3C"/>
    <w:rsid w:val="00C0009A"/>
    <w:rsid w:val="00C015E5"/>
    <w:rsid w:val="00C02F3C"/>
    <w:rsid w:val="00C0523B"/>
    <w:rsid w:val="00C1233C"/>
    <w:rsid w:val="00C150B4"/>
    <w:rsid w:val="00C16222"/>
    <w:rsid w:val="00C21BDC"/>
    <w:rsid w:val="00C2302C"/>
    <w:rsid w:val="00C26EDE"/>
    <w:rsid w:val="00C317E7"/>
    <w:rsid w:val="00C47BE9"/>
    <w:rsid w:val="00C47F7D"/>
    <w:rsid w:val="00C63472"/>
    <w:rsid w:val="00C6651E"/>
    <w:rsid w:val="00C715E9"/>
    <w:rsid w:val="00C72648"/>
    <w:rsid w:val="00C8134E"/>
    <w:rsid w:val="00C82B6A"/>
    <w:rsid w:val="00C90060"/>
    <w:rsid w:val="00C96E1F"/>
    <w:rsid w:val="00CA1FC6"/>
    <w:rsid w:val="00CA2E65"/>
    <w:rsid w:val="00CA4152"/>
    <w:rsid w:val="00CC2BD8"/>
    <w:rsid w:val="00CF2354"/>
    <w:rsid w:val="00CF3055"/>
    <w:rsid w:val="00CF338A"/>
    <w:rsid w:val="00CF4D17"/>
    <w:rsid w:val="00D0167F"/>
    <w:rsid w:val="00D040F4"/>
    <w:rsid w:val="00D12D98"/>
    <w:rsid w:val="00D13A48"/>
    <w:rsid w:val="00D1647D"/>
    <w:rsid w:val="00D31352"/>
    <w:rsid w:val="00D368EE"/>
    <w:rsid w:val="00D427C1"/>
    <w:rsid w:val="00D467C4"/>
    <w:rsid w:val="00D515EC"/>
    <w:rsid w:val="00D53307"/>
    <w:rsid w:val="00D5494B"/>
    <w:rsid w:val="00D60EE6"/>
    <w:rsid w:val="00D614A4"/>
    <w:rsid w:val="00D65A86"/>
    <w:rsid w:val="00D7302C"/>
    <w:rsid w:val="00D81A5E"/>
    <w:rsid w:val="00D841C5"/>
    <w:rsid w:val="00D84AFC"/>
    <w:rsid w:val="00D84B26"/>
    <w:rsid w:val="00D863FD"/>
    <w:rsid w:val="00D96D44"/>
    <w:rsid w:val="00DA78D7"/>
    <w:rsid w:val="00DB0811"/>
    <w:rsid w:val="00DB195D"/>
    <w:rsid w:val="00DB22CB"/>
    <w:rsid w:val="00DC7F1B"/>
    <w:rsid w:val="00DE19CF"/>
    <w:rsid w:val="00DE2AF2"/>
    <w:rsid w:val="00DE5560"/>
    <w:rsid w:val="00DE7A9F"/>
    <w:rsid w:val="00DF1E21"/>
    <w:rsid w:val="00DF63F9"/>
    <w:rsid w:val="00E06E3B"/>
    <w:rsid w:val="00E07557"/>
    <w:rsid w:val="00E1101F"/>
    <w:rsid w:val="00E15F70"/>
    <w:rsid w:val="00E24D03"/>
    <w:rsid w:val="00E25140"/>
    <w:rsid w:val="00E3546A"/>
    <w:rsid w:val="00E361B0"/>
    <w:rsid w:val="00E44ACE"/>
    <w:rsid w:val="00E50030"/>
    <w:rsid w:val="00E50763"/>
    <w:rsid w:val="00E521B5"/>
    <w:rsid w:val="00E54782"/>
    <w:rsid w:val="00E558F9"/>
    <w:rsid w:val="00E577F0"/>
    <w:rsid w:val="00E62866"/>
    <w:rsid w:val="00E7159E"/>
    <w:rsid w:val="00E719A3"/>
    <w:rsid w:val="00E757F5"/>
    <w:rsid w:val="00E826BB"/>
    <w:rsid w:val="00E941B8"/>
    <w:rsid w:val="00E96103"/>
    <w:rsid w:val="00E96604"/>
    <w:rsid w:val="00E96CE1"/>
    <w:rsid w:val="00EA732F"/>
    <w:rsid w:val="00EC2D9C"/>
    <w:rsid w:val="00EC3D04"/>
    <w:rsid w:val="00EC5662"/>
    <w:rsid w:val="00ED0872"/>
    <w:rsid w:val="00ED1570"/>
    <w:rsid w:val="00ED3224"/>
    <w:rsid w:val="00ED45D1"/>
    <w:rsid w:val="00EE38E8"/>
    <w:rsid w:val="00EE4AC5"/>
    <w:rsid w:val="00EE539E"/>
    <w:rsid w:val="00EE74E1"/>
    <w:rsid w:val="00EE7AC3"/>
    <w:rsid w:val="00EF4350"/>
    <w:rsid w:val="00F03FDA"/>
    <w:rsid w:val="00F04B52"/>
    <w:rsid w:val="00F15FEC"/>
    <w:rsid w:val="00F218D1"/>
    <w:rsid w:val="00F21EF1"/>
    <w:rsid w:val="00F40853"/>
    <w:rsid w:val="00F41DE4"/>
    <w:rsid w:val="00F5073E"/>
    <w:rsid w:val="00F511B6"/>
    <w:rsid w:val="00F541B3"/>
    <w:rsid w:val="00F54934"/>
    <w:rsid w:val="00F556AB"/>
    <w:rsid w:val="00F619C8"/>
    <w:rsid w:val="00F61E31"/>
    <w:rsid w:val="00F62746"/>
    <w:rsid w:val="00F6297F"/>
    <w:rsid w:val="00F6535F"/>
    <w:rsid w:val="00F744C6"/>
    <w:rsid w:val="00F74D58"/>
    <w:rsid w:val="00F76E86"/>
    <w:rsid w:val="00F80D73"/>
    <w:rsid w:val="00F82A89"/>
    <w:rsid w:val="00FA22A3"/>
    <w:rsid w:val="00FA2786"/>
    <w:rsid w:val="00FA7669"/>
    <w:rsid w:val="00FB3035"/>
    <w:rsid w:val="00FB38FE"/>
    <w:rsid w:val="00FB6C7D"/>
    <w:rsid w:val="00FB7E06"/>
    <w:rsid w:val="00FC24D2"/>
    <w:rsid w:val="00FD1A21"/>
    <w:rsid w:val="00FD25BA"/>
    <w:rsid w:val="00FD4284"/>
    <w:rsid w:val="00FD4C9F"/>
    <w:rsid w:val="00FD4FDF"/>
    <w:rsid w:val="00FE1B12"/>
    <w:rsid w:val="00FE3279"/>
    <w:rsid w:val="00FE3D7B"/>
    <w:rsid w:val="00FE4518"/>
    <w:rsid w:val="00FE5724"/>
    <w:rsid w:val="00FF1A45"/>
    <w:rsid w:val="00FF4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348D666D"/>
  <w15:chartTrackingRefBased/>
  <w15:docId w15:val="{A2F49C2F-AB75-470B-ADDE-5E30034D3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A578D3"/>
    <w:rPr>
      <w:rFonts w:ascii="Garamond" w:hAnsi="Garamond"/>
      <w:sz w:val="24"/>
      <w:lang w:eastAsia="en-US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u w:val="single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u w:val="single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i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okumentkopf">
    <w:name w:val="Dokumentkopf"/>
    <w:basedOn w:val="Standard"/>
    <w:next w:val="Standard"/>
    <w:pPr>
      <w:tabs>
        <w:tab w:val="right" w:pos="8789"/>
      </w:tabs>
    </w:pPr>
    <w:rPr>
      <w:b/>
      <w:sz w:val="32"/>
      <w:u w:val="single"/>
    </w:rPr>
  </w:style>
  <w:style w:type="paragraph" w:customStyle="1" w:styleId="Aufzhlungszeichen1">
    <w:name w:val="Aufzählungszeichen 1"/>
    <w:basedOn w:val="Standard"/>
    <w:pPr>
      <w:numPr>
        <w:numId w:val="4"/>
      </w:numPr>
      <w:tabs>
        <w:tab w:val="clear" w:pos="360"/>
        <w:tab w:val="left" w:pos="426"/>
      </w:tabs>
      <w:ind w:left="426" w:hanging="426"/>
    </w:pPr>
  </w:style>
  <w:style w:type="paragraph" w:styleId="Aufzhlungszeichen2">
    <w:name w:val="List Bullet 2"/>
    <w:basedOn w:val="Standard"/>
    <w:autoRedefine/>
    <w:pPr>
      <w:numPr>
        <w:numId w:val="5"/>
      </w:numPr>
      <w:tabs>
        <w:tab w:val="clear" w:pos="643"/>
        <w:tab w:val="left" w:pos="851"/>
      </w:tabs>
      <w:ind w:left="851" w:hanging="426"/>
    </w:pPr>
  </w:style>
  <w:style w:type="paragraph" w:styleId="Aufzhlungszeichen3">
    <w:name w:val="List Bullet 3"/>
    <w:basedOn w:val="Standard"/>
    <w:autoRedefine/>
    <w:pPr>
      <w:numPr>
        <w:numId w:val="8"/>
      </w:numPr>
      <w:tabs>
        <w:tab w:val="clear" w:pos="926"/>
        <w:tab w:val="left" w:pos="1276"/>
      </w:tabs>
      <w:ind w:left="1276" w:hanging="425"/>
    </w:p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  <w:rPr>
      <w:lang w:val="x-none"/>
    </w:rPr>
  </w:style>
  <w:style w:type="table" w:styleId="Tabellenraster">
    <w:name w:val="Table Grid"/>
    <w:basedOn w:val="NormaleTabelle"/>
    <w:rsid w:val="00C96E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125A87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link w:val="FuzeileZchn"/>
    <w:rsid w:val="00A079D6"/>
    <w:pPr>
      <w:tabs>
        <w:tab w:val="center" w:pos="4536"/>
        <w:tab w:val="right" w:pos="9072"/>
      </w:tabs>
    </w:pPr>
    <w:rPr>
      <w:lang w:val="x-none"/>
    </w:rPr>
  </w:style>
  <w:style w:type="character" w:customStyle="1" w:styleId="FuzeileZchn">
    <w:name w:val="Fußzeile Zchn"/>
    <w:link w:val="Fuzeile"/>
    <w:rsid w:val="00A079D6"/>
    <w:rPr>
      <w:rFonts w:ascii="Garamond" w:hAnsi="Garamond"/>
      <w:sz w:val="24"/>
      <w:lang w:eastAsia="en-US"/>
    </w:rPr>
  </w:style>
  <w:style w:type="character" w:customStyle="1" w:styleId="KopfzeileZchn">
    <w:name w:val="Kopfzeile Zchn"/>
    <w:link w:val="Kopfzeile"/>
    <w:uiPriority w:val="99"/>
    <w:rsid w:val="00A079D6"/>
    <w:rPr>
      <w:rFonts w:ascii="Garamond" w:hAnsi="Garamond"/>
      <w:sz w:val="24"/>
      <w:lang w:eastAsia="en-US"/>
    </w:rPr>
  </w:style>
  <w:style w:type="character" w:styleId="Hyperlink">
    <w:name w:val="Hyperlink"/>
    <w:rsid w:val="00F76E86"/>
    <w:rPr>
      <w:color w:val="0000FF"/>
      <w:u w:val="single"/>
    </w:rPr>
  </w:style>
  <w:style w:type="paragraph" w:styleId="Textkrper">
    <w:name w:val="Body Text"/>
    <w:basedOn w:val="Standard"/>
    <w:link w:val="TextkrperZchn"/>
    <w:rsid w:val="00532A29"/>
    <w:pPr>
      <w:spacing w:line="360" w:lineRule="auto"/>
    </w:pPr>
    <w:rPr>
      <w:rFonts w:ascii="Arial" w:eastAsia="Times" w:hAnsi="Arial"/>
      <w:b/>
      <w:bCs/>
      <w:lang w:val="x-none" w:eastAsia="x-none"/>
    </w:rPr>
  </w:style>
  <w:style w:type="character" w:customStyle="1" w:styleId="TextkrperZchn">
    <w:name w:val="Textkörper Zchn"/>
    <w:link w:val="Textkrper"/>
    <w:rsid w:val="00532A29"/>
    <w:rPr>
      <w:rFonts w:ascii="Arial" w:eastAsia="Times" w:hAnsi="Arial" w:cs="Arial"/>
      <w:b/>
      <w:bCs/>
      <w:sz w:val="24"/>
    </w:rPr>
  </w:style>
  <w:style w:type="paragraph" w:styleId="StandardWeb">
    <w:name w:val="Normal (Web)"/>
    <w:basedOn w:val="Standard"/>
    <w:uiPriority w:val="99"/>
    <w:unhideWhenUsed/>
    <w:rsid w:val="001F2240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A1B4A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rsid w:val="005919A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1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stwoche@kempten.de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www.festwoche.com/mitmachen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estwoche@kempten.de" TargetMode="Externa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afilser\Lokale%20Einstellungen\Temporary%20Internet%20Files\OLK20\AFW%20Briefvorlage_Hitzler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13F87F-C3AF-419E-8C22-E93BBE09D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AFW Briefvorlage_Hitzler</Template>
  <TotalTime>0</TotalTime>
  <Pages>2</Pages>
  <Words>233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Company>Tanner Werbung</Company>
  <LinksUpToDate>false</LinksUpToDate>
  <CharactersWithSpaces>1913</CharactersWithSpaces>
  <SharedDoc>false</SharedDoc>
  <HLinks>
    <vt:vector size="6" baseType="variant">
      <vt:variant>
        <vt:i4>8257602</vt:i4>
      </vt:variant>
      <vt:variant>
        <vt:i4>0</vt:i4>
      </vt:variant>
      <vt:variant>
        <vt:i4>0</vt:i4>
      </vt:variant>
      <vt:variant>
        <vt:i4>5</vt:i4>
      </vt:variant>
      <vt:variant>
        <vt:lpwstr>mailto:festwoche@kempten.de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afilser</dc:creator>
  <cp:keywords/>
  <cp:lastModifiedBy>Konzelmann, Eva</cp:lastModifiedBy>
  <cp:revision>3</cp:revision>
  <cp:lastPrinted>2021-11-11T12:29:00Z</cp:lastPrinted>
  <dcterms:created xsi:type="dcterms:W3CDTF">2025-12-15T09:37:00Z</dcterms:created>
  <dcterms:modified xsi:type="dcterms:W3CDTF">2025-12-15T09:37:00Z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F21D9941-81F0-471A-ADEE-4E74B49217ED}" pid="100">
    <vt:lpwstr>nscale::2c908c0d-68bdb85e-0168-bdb87caf-0002::Stadt_Kempten$NOTSET$3352968$2$NOTSET::0::dms.stadt.kempten.de::8443::nscalealinst1::DMS Kempten</vt:lpwstr>
  </property>
</Properties>
</file>