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07645" w14:textId="77777777" w:rsidR="00334B90" w:rsidRDefault="00F5073E" w:rsidP="00334B90">
      <w:pPr>
        <w:ind w:right="-35"/>
        <w:rPr>
          <w:rFonts w:ascii="Verdana" w:hAnsi="Verdana" w:cs="Arial"/>
          <w:b/>
          <w:sz w:val="20"/>
        </w:rPr>
      </w:pPr>
      <w:r w:rsidRPr="00334B90">
        <w:rPr>
          <w:rFonts w:ascii="Arial" w:hAnsi="Arial" w:cs="Arial"/>
          <w:noProof/>
          <w:sz w:val="20"/>
          <w:lang w:eastAsia="de-DE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039486E" wp14:editId="53D16C1F">
                <wp:simplePos x="0" y="0"/>
                <wp:positionH relativeFrom="column">
                  <wp:posOffset>4114800</wp:posOffset>
                </wp:positionH>
                <wp:positionV relativeFrom="paragraph">
                  <wp:posOffset>274955</wp:posOffset>
                </wp:positionV>
                <wp:extent cx="1857375" cy="944245"/>
                <wp:effectExtent l="0" t="0" r="9525" b="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944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049355" w14:textId="5BB62C48" w:rsidR="004E5180" w:rsidRPr="00334B90" w:rsidRDefault="00EC3D04">
                            <w:pPr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</w:pPr>
                            <w:r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t>Großer Kornhausplatz 1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  <w:t>87439 Kempten (Allgäu)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  <w:t>Telefon 0831–2525-70</w:t>
                            </w:r>
                            <w:r w:rsidR="00334B9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t>5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t>0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</w:r>
                            <w:hyperlink r:id="rId8" w:history="1">
                              <w:r w:rsidR="004E5180" w:rsidRPr="00334B90">
                                <w:rPr>
                                  <w:rStyle w:val="Hyperlink"/>
                                  <w:rFonts w:ascii="Verdana" w:hAnsi="Verdana"/>
                                  <w:color w:val="226845"/>
                                  <w:sz w:val="20"/>
                                  <w:u w:val="none"/>
                                </w:rPr>
                                <w:t>festwoche@kempten.de</w:t>
                              </w:r>
                            </w:hyperlink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  <w:t>www.festwoche.com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39486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24pt;margin-top:21.65pt;width:146.25pt;height:74.35pt;z-index:-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" stroked="f">
                <v:textbox style="mso-fit-shape-to-text:t">
                  <w:txbxContent>
                    <w:p w14:paraId="2C049355" w14:textId="5BB62C48" w:rsidR="004E5180" w:rsidRPr="00334B90" w:rsidRDefault="00EC3D04">
                      <w:pPr>
                        <w:rPr>
                          <w:rFonts w:ascii="Verdana" w:hAnsi="Verdana"/>
                          <w:color w:val="226845"/>
                          <w:sz w:val="20"/>
                        </w:rPr>
                      </w:pPr>
                      <w:r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t>Großer Kornhausplatz 1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  <w:t>87439 Kempten (Allgäu)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  <w:t>Telefon 0831–2525-70</w:t>
                      </w:r>
                      <w:r w:rsidR="00334B9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t>5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t>0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</w:r>
                      <w:hyperlink r:id="rId9" w:history="1">
                        <w:r w:rsidR="004E5180" w:rsidRPr="00334B90">
                          <w:rPr>
                            <w:rStyle w:val="Hyperlink"/>
                            <w:rFonts w:ascii="Verdana" w:hAnsi="Verdana"/>
                            <w:color w:val="226845"/>
                            <w:sz w:val="20"/>
                            <w:u w:val="none"/>
                          </w:rPr>
                          <w:t>festwoche@kempten.de</w:t>
                        </w:r>
                      </w:hyperlink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  <w:t>www.festwoche.com</w:t>
                      </w:r>
                    </w:p>
                  </w:txbxContent>
                </v:textbox>
              </v:shape>
            </w:pict>
          </mc:Fallback>
        </mc:AlternateContent>
      </w:r>
      <w:r w:rsidR="00613E27" w:rsidRPr="00334B90">
        <w:rPr>
          <w:rFonts w:ascii="Arial" w:hAnsi="Arial" w:cs="Arial"/>
          <w:b/>
          <w:sz w:val="20"/>
        </w:rPr>
        <w:br/>
      </w:r>
      <w:r w:rsidR="00613E27" w:rsidRPr="00334B90">
        <w:rPr>
          <w:rFonts w:ascii="Arial" w:hAnsi="Arial" w:cs="Arial"/>
          <w:b/>
          <w:sz w:val="20"/>
        </w:rPr>
        <w:br/>
      </w:r>
    </w:p>
    <w:p w14:paraId="0A010D53" w14:textId="77777777" w:rsidR="00334B90" w:rsidRDefault="00334B90" w:rsidP="00613E27">
      <w:pPr>
        <w:ind w:right="3236"/>
        <w:rPr>
          <w:rFonts w:ascii="Verdana" w:hAnsi="Verdana" w:cs="Arial"/>
          <w:b/>
          <w:sz w:val="20"/>
        </w:rPr>
      </w:pPr>
    </w:p>
    <w:p w14:paraId="39246137" w14:textId="3835FB93" w:rsidR="003358AF" w:rsidRPr="00334B90" w:rsidRDefault="00823EEA" w:rsidP="00613E27">
      <w:pPr>
        <w:ind w:right="3236"/>
        <w:rPr>
          <w:rFonts w:ascii="Verdana" w:hAnsi="Verdana" w:cs="Arial"/>
          <w:b/>
          <w:sz w:val="20"/>
        </w:rPr>
      </w:pPr>
      <w:r w:rsidRPr="00334B90">
        <w:rPr>
          <w:rFonts w:ascii="Verdana" w:hAnsi="Verdana" w:cs="Arial"/>
          <w:b/>
          <w:sz w:val="20"/>
        </w:rPr>
        <w:t>Allgäuer Festwoche 20</w:t>
      </w:r>
      <w:r w:rsidR="006C52CB" w:rsidRPr="00334B90">
        <w:rPr>
          <w:rFonts w:ascii="Verdana" w:hAnsi="Verdana" w:cs="Arial"/>
          <w:b/>
          <w:sz w:val="20"/>
        </w:rPr>
        <w:t>2</w:t>
      </w:r>
      <w:r w:rsidR="00334B90" w:rsidRPr="00334B90">
        <w:rPr>
          <w:rFonts w:ascii="Verdana" w:hAnsi="Verdana" w:cs="Arial"/>
          <w:b/>
          <w:sz w:val="20"/>
        </w:rPr>
        <w:t>6</w:t>
      </w:r>
    </w:p>
    <w:p w14:paraId="43B24DDA" w14:textId="77777777" w:rsidR="003358AF" w:rsidRPr="00334B90" w:rsidRDefault="003358AF" w:rsidP="00532A29">
      <w:pPr>
        <w:ind w:left="142" w:right="3236"/>
        <w:rPr>
          <w:rFonts w:ascii="Verdana" w:hAnsi="Verdana" w:cs="Arial"/>
          <w:sz w:val="22"/>
          <w:szCs w:val="22"/>
        </w:rPr>
      </w:pPr>
    </w:p>
    <w:p w14:paraId="2A6179FD" w14:textId="23EF38A5" w:rsidR="00532A29" w:rsidRPr="00334B90" w:rsidRDefault="003A1B4A" w:rsidP="00613E27">
      <w:pPr>
        <w:ind w:right="3236"/>
        <w:rPr>
          <w:rFonts w:ascii="Verdana" w:hAnsi="Verdana" w:cs="Arial"/>
          <w:sz w:val="20"/>
        </w:rPr>
      </w:pPr>
      <w:r>
        <w:rPr>
          <w:rFonts w:ascii="Verdana" w:hAnsi="Verdana" w:cs="Arial"/>
          <w:sz w:val="20"/>
        </w:rPr>
        <w:t xml:space="preserve">Presseinformation </w:t>
      </w:r>
      <w:r w:rsidR="00103FCA" w:rsidRPr="00334B90">
        <w:rPr>
          <w:rFonts w:ascii="Verdana" w:hAnsi="Verdana" w:cs="Arial"/>
          <w:sz w:val="20"/>
        </w:rPr>
        <w:t xml:space="preserve">Nr. </w:t>
      </w:r>
      <w:r w:rsidR="0038733E">
        <w:rPr>
          <w:rFonts w:ascii="Verdana" w:hAnsi="Verdana" w:cs="Arial"/>
          <w:sz w:val="20"/>
        </w:rPr>
        <w:t>2</w:t>
      </w:r>
      <w:r w:rsidR="008F10FB" w:rsidRPr="00334B90">
        <w:rPr>
          <w:rFonts w:ascii="Verdana" w:hAnsi="Verdana" w:cs="Arial"/>
          <w:sz w:val="20"/>
        </w:rPr>
        <w:t xml:space="preserve"> vom </w:t>
      </w:r>
      <w:r w:rsidR="00334B90">
        <w:rPr>
          <w:rFonts w:ascii="Verdana" w:hAnsi="Verdana" w:cs="Arial"/>
          <w:sz w:val="20"/>
        </w:rPr>
        <w:t>0</w:t>
      </w:r>
      <w:r w:rsidR="0038733E">
        <w:rPr>
          <w:rFonts w:ascii="Verdana" w:hAnsi="Verdana" w:cs="Arial"/>
          <w:sz w:val="20"/>
        </w:rPr>
        <w:t>9</w:t>
      </w:r>
      <w:r w:rsidR="00334B90">
        <w:rPr>
          <w:rFonts w:ascii="Verdana" w:hAnsi="Verdana" w:cs="Arial"/>
          <w:sz w:val="20"/>
        </w:rPr>
        <w:t>.12.2025</w:t>
      </w:r>
    </w:p>
    <w:p w14:paraId="1BB9CBDF" w14:textId="77777777" w:rsidR="00334B90" w:rsidRDefault="00532A29" w:rsidP="00613E27">
      <w:pPr>
        <w:rPr>
          <w:rFonts w:ascii="Verdana" w:hAnsi="Verdana" w:cs="Arial"/>
          <w:b/>
          <w:sz w:val="28"/>
          <w:szCs w:val="28"/>
        </w:rPr>
      </w:pPr>
      <w:r w:rsidRPr="00334B90">
        <w:rPr>
          <w:rFonts w:ascii="Verdana" w:hAnsi="Verdana"/>
          <w:b/>
        </w:rPr>
        <w:br/>
      </w:r>
    </w:p>
    <w:p w14:paraId="39CE822B" w14:textId="77777777" w:rsidR="00334B90" w:rsidRDefault="00334B90" w:rsidP="00613E27">
      <w:pPr>
        <w:rPr>
          <w:rFonts w:ascii="Verdana" w:hAnsi="Verdana" w:cs="Arial"/>
          <w:b/>
          <w:sz w:val="28"/>
          <w:szCs w:val="28"/>
        </w:rPr>
      </w:pPr>
    </w:p>
    <w:p w14:paraId="33E75936" w14:textId="66149777" w:rsidR="003A1B4A" w:rsidRPr="0038733E" w:rsidRDefault="0038733E" w:rsidP="0038733E">
      <w:pPr>
        <w:spacing w:after="240"/>
        <w:ind w:right="674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Ausstelleranmeldung</w:t>
      </w:r>
      <w:r w:rsidR="00334B90" w:rsidRPr="003A1B4A">
        <w:rPr>
          <w:rFonts w:ascii="Verdana" w:hAnsi="Verdana" w:cs="Arial"/>
          <w:b/>
          <w:sz w:val="22"/>
          <w:szCs w:val="22"/>
        </w:rPr>
        <w:t xml:space="preserve"> für die Allgäuer Festwoche 2026</w:t>
      </w:r>
    </w:p>
    <w:p w14:paraId="0B4BCC1D" w14:textId="75E220AA" w:rsidR="003A1B4A" w:rsidRDefault="003A1B4A" w:rsidP="006077EB">
      <w:pPr>
        <w:pStyle w:val="Textkrper"/>
        <w:ind w:left="142" w:right="674"/>
        <w:rPr>
          <w:rFonts w:ascii="Verdana" w:hAnsi="Verdana"/>
          <w:b w:val="0"/>
          <w:bCs w:val="0"/>
          <w:sz w:val="20"/>
          <w:lang w:val="de-DE"/>
        </w:rPr>
      </w:pPr>
    </w:p>
    <w:p w14:paraId="3D567653" w14:textId="61C1A3B6" w:rsidR="0038733E" w:rsidRDefault="0038733E" w:rsidP="0038733E">
      <w:pPr>
        <w:pStyle w:val="Textkrper"/>
        <w:spacing w:after="240"/>
        <w:ind w:right="674"/>
        <w:jc w:val="both"/>
        <w:rPr>
          <w:rFonts w:ascii="Verdana" w:hAnsi="Verdana"/>
          <w:b w:val="0"/>
          <w:bCs w:val="0"/>
          <w:sz w:val="20"/>
          <w:lang w:val="de-DE"/>
        </w:rPr>
      </w:pPr>
      <w:r>
        <w:rPr>
          <w:rFonts w:ascii="Verdana" w:hAnsi="Verdana"/>
          <w:b w:val="0"/>
          <w:bCs w:val="0"/>
          <w:sz w:val="20"/>
          <w:lang w:val="de-DE"/>
        </w:rPr>
        <w:t xml:space="preserve">Für die kommende Allgäuer Festwoche, die von 08. bis 16. August 2026 stattfinden wird, sind ab sofort die Anmeldeunterlagen für Aussteller verfügbar. </w:t>
      </w:r>
    </w:p>
    <w:p w14:paraId="358B7E08" w14:textId="051A1AE2" w:rsidR="0038733E" w:rsidRDefault="0038733E" w:rsidP="00AC75AB">
      <w:pPr>
        <w:pStyle w:val="Textkrper"/>
        <w:spacing w:after="240"/>
        <w:ind w:right="674"/>
        <w:jc w:val="both"/>
        <w:rPr>
          <w:rFonts w:ascii="Verdana" w:hAnsi="Verdana"/>
          <w:b w:val="0"/>
          <w:bCs w:val="0"/>
          <w:sz w:val="20"/>
          <w:lang w:val="de-DE"/>
        </w:rPr>
      </w:pPr>
      <w:r>
        <w:rPr>
          <w:rFonts w:ascii="Verdana" w:hAnsi="Verdana"/>
          <w:b w:val="0"/>
          <w:bCs w:val="0"/>
          <w:sz w:val="20"/>
          <w:lang w:val="de-DE"/>
        </w:rPr>
        <w:t>Die Veranstaltung</w:t>
      </w:r>
      <w:r w:rsidRPr="0038733E">
        <w:rPr>
          <w:rFonts w:ascii="Verdana" w:hAnsi="Verdana"/>
          <w:b w:val="0"/>
          <w:bCs w:val="0"/>
          <w:sz w:val="20"/>
          <w:lang w:val="de-DE"/>
        </w:rPr>
        <w:t xml:space="preserve"> gehört zu den Top Ten der zertifizierten regionalen Verbrauchermessen in Deutschland. </w:t>
      </w:r>
      <w:r>
        <w:rPr>
          <w:rFonts w:ascii="Verdana" w:hAnsi="Verdana"/>
          <w:b w:val="0"/>
          <w:bCs w:val="0"/>
          <w:sz w:val="20"/>
          <w:lang w:val="de-DE"/>
        </w:rPr>
        <w:t xml:space="preserve">Knapp 300 Aussteller präsentieren ihr breites Angebot an Waren und Dienstleistungen den über </w:t>
      </w:r>
      <w:r w:rsidRPr="0038733E">
        <w:rPr>
          <w:rFonts w:ascii="Verdana" w:hAnsi="Verdana"/>
          <w:b w:val="0"/>
          <w:bCs w:val="0"/>
          <w:sz w:val="20"/>
          <w:lang w:val="de-DE"/>
        </w:rPr>
        <w:t xml:space="preserve">150.000 </w:t>
      </w:r>
      <w:r>
        <w:rPr>
          <w:rFonts w:ascii="Verdana" w:hAnsi="Verdana"/>
          <w:b w:val="0"/>
          <w:bCs w:val="0"/>
          <w:sz w:val="20"/>
          <w:lang w:val="de-DE"/>
        </w:rPr>
        <w:t xml:space="preserve">jährlichen </w:t>
      </w:r>
      <w:r w:rsidRPr="0038733E">
        <w:rPr>
          <w:rFonts w:ascii="Verdana" w:hAnsi="Verdana"/>
          <w:b w:val="0"/>
          <w:bCs w:val="0"/>
          <w:sz w:val="20"/>
          <w:lang w:val="de-DE"/>
        </w:rPr>
        <w:t>Besucherinnen und Besucher</w:t>
      </w:r>
      <w:r>
        <w:rPr>
          <w:rFonts w:ascii="Verdana" w:hAnsi="Verdana"/>
          <w:b w:val="0"/>
          <w:bCs w:val="0"/>
          <w:sz w:val="20"/>
          <w:lang w:val="de-DE"/>
        </w:rPr>
        <w:t>n</w:t>
      </w:r>
      <w:r w:rsidR="009C2E92">
        <w:rPr>
          <w:rFonts w:ascii="Verdana" w:hAnsi="Verdana"/>
          <w:b w:val="0"/>
          <w:bCs w:val="0"/>
          <w:sz w:val="20"/>
          <w:lang w:val="de-DE"/>
        </w:rPr>
        <w:t xml:space="preserve"> im Herzen der Stadt Kempten</w:t>
      </w:r>
      <w:r w:rsidRPr="0038733E">
        <w:rPr>
          <w:rFonts w:ascii="Verdana" w:hAnsi="Verdana"/>
          <w:b w:val="0"/>
          <w:bCs w:val="0"/>
          <w:sz w:val="20"/>
          <w:lang w:val="de-DE"/>
        </w:rPr>
        <w:t>.</w:t>
      </w:r>
    </w:p>
    <w:p w14:paraId="379B03E0" w14:textId="77777777" w:rsidR="0038733E" w:rsidRDefault="0038733E" w:rsidP="00AC75AB">
      <w:pPr>
        <w:pStyle w:val="Textkrper"/>
        <w:spacing w:after="240"/>
        <w:ind w:right="674"/>
        <w:jc w:val="both"/>
        <w:rPr>
          <w:rFonts w:ascii="Verdana" w:hAnsi="Verdana"/>
          <w:b w:val="0"/>
          <w:bCs w:val="0"/>
          <w:sz w:val="20"/>
          <w:lang w:val="de-DE"/>
        </w:rPr>
      </w:pPr>
      <w:r>
        <w:rPr>
          <w:rFonts w:ascii="Verdana" w:hAnsi="Verdana"/>
          <w:b w:val="0"/>
          <w:bCs w:val="0"/>
          <w:sz w:val="20"/>
          <w:lang w:val="de-DE"/>
        </w:rPr>
        <w:t xml:space="preserve">Die Anmeldeunterlagen stehen als Onlineformular unter </w:t>
      </w:r>
      <w:hyperlink r:id="rId10" w:history="1">
        <w:r w:rsidRPr="00AD56EC">
          <w:rPr>
            <w:rStyle w:val="Hyperlink"/>
            <w:rFonts w:ascii="Verdana" w:hAnsi="Verdana"/>
            <w:b w:val="0"/>
            <w:bCs w:val="0"/>
            <w:sz w:val="20"/>
            <w:lang w:val="de-DE"/>
          </w:rPr>
          <w:t>www.festwoche.com/aussteller</w:t>
        </w:r>
      </w:hyperlink>
      <w:r>
        <w:rPr>
          <w:rFonts w:ascii="Verdana" w:hAnsi="Verdana"/>
          <w:b w:val="0"/>
          <w:bCs w:val="0"/>
          <w:sz w:val="20"/>
          <w:lang w:val="de-DE"/>
        </w:rPr>
        <w:t xml:space="preserve"> bereit, Anmeldeschluss ist der 01. März 2026.</w:t>
      </w:r>
    </w:p>
    <w:p w14:paraId="141A32D8" w14:textId="50F06B96" w:rsidR="0038733E" w:rsidRPr="0038733E" w:rsidRDefault="0038733E" w:rsidP="00AC75AB">
      <w:pPr>
        <w:pStyle w:val="Textkrper"/>
        <w:spacing w:after="240"/>
        <w:ind w:right="674"/>
        <w:jc w:val="both"/>
        <w:rPr>
          <w:rFonts w:ascii="Verdana" w:hAnsi="Verdana"/>
          <w:b w:val="0"/>
          <w:bCs w:val="0"/>
          <w:sz w:val="20"/>
          <w:lang w:val="de-DE"/>
        </w:rPr>
      </w:pPr>
      <w:r>
        <w:rPr>
          <w:rFonts w:ascii="Verdana" w:hAnsi="Verdana"/>
          <w:b w:val="0"/>
          <w:bCs w:val="0"/>
          <w:sz w:val="20"/>
          <w:lang w:val="de-DE"/>
        </w:rPr>
        <w:t xml:space="preserve">Alle weiteren Informationen zur Wirtschaftsmesse der Allgäuer Festwoche gibt es unter </w:t>
      </w:r>
      <w:hyperlink r:id="rId11" w:history="1">
        <w:r w:rsidRPr="00AD56EC">
          <w:rPr>
            <w:rStyle w:val="Hyperlink"/>
            <w:rFonts w:ascii="Verdana" w:hAnsi="Verdana"/>
            <w:b w:val="0"/>
            <w:bCs w:val="0"/>
            <w:sz w:val="20"/>
            <w:lang w:val="de-DE"/>
          </w:rPr>
          <w:t>festwoche@kempten.de</w:t>
        </w:r>
      </w:hyperlink>
      <w:r>
        <w:rPr>
          <w:rFonts w:ascii="Verdana" w:hAnsi="Verdana"/>
          <w:b w:val="0"/>
          <w:bCs w:val="0"/>
          <w:sz w:val="20"/>
          <w:lang w:val="de-DE"/>
        </w:rPr>
        <w:t xml:space="preserve"> oder telefonisch: 0831 2525-7048.</w:t>
      </w:r>
    </w:p>
    <w:p w14:paraId="607B6420" w14:textId="49FCA882" w:rsidR="006077EB" w:rsidRPr="003A1B4A" w:rsidRDefault="006077EB" w:rsidP="003A1B4A">
      <w:pPr>
        <w:pStyle w:val="Textkrper"/>
        <w:ind w:right="532"/>
        <w:jc w:val="both"/>
        <w:rPr>
          <w:rFonts w:ascii="Verdana" w:hAnsi="Verdana"/>
          <w:b w:val="0"/>
          <w:bCs w:val="0"/>
          <w:sz w:val="20"/>
          <w:lang w:val="de-DE"/>
        </w:rPr>
      </w:pPr>
      <w:r>
        <w:rPr>
          <w:rFonts w:ascii="Verdana" w:hAnsi="Verdana"/>
          <w:b w:val="0"/>
          <w:bCs w:val="0"/>
          <w:noProof/>
          <w:sz w:val="20"/>
          <w:lang w:val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D96A40" wp14:editId="44F1CD3A">
                <wp:simplePos x="0" y="0"/>
                <wp:positionH relativeFrom="margin">
                  <wp:align>left</wp:align>
                </wp:positionH>
                <wp:positionV relativeFrom="paragraph">
                  <wp:posOffset>213360</wp:posOffset>
                </wp:positionV>
                <wp:extent cx="5743575" cy="9525"/>
                <wp:effectExtent l="0" t="0" r="28575" b="28575"/>
                <wp:wrapNone/>
                <wp:docPr id="15" name="Gerader Verbinde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435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058C80" id="Gerader Verbinder 1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6.8pt" to="452.2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081DBF9D" w14:textId="524A7361" w:rsidR="0055574F" w:rsidRDefault="0055574F" w:rsidP="006077EB">
      <w:pPr>
        <w:pStyle w:val="Textkrper"/>
        <w:ind w:left="142" w:right="1666"/>
        <w:rPr>
          <w:rFonts w:ascii="Verdana" w:hAnsi="Verdana"/>
          <w:sz w:val="16"/>
          <w:szCs w:val="16"/>
        </w:rPr>
      </w:pPr>
    </w:p>
    <w:p w14:paraId="0D3938C4" w14:textId="77777777" w:rsidR="0038733E" w:rsidRPr="00334B90" w:rsidRDefault="0038733E" w:rsidP="006077EB">
      <w:pPr>
        <w:pStyle w:val="Textkrper"/>
        <w:ind w:left="142" w:right="1666"/>
        <w:rPr>
          <w:rFonts w:ascii="Verdana" w:hAnsi="Verdana"/>
          <w:sz w:val="16"/>
          <w:szCs w:val="16"/>
        </w:rPr>
      </w:pPr>
    </w:p>
    <w:p w14:paraId="79C99F81" w14:textId="77777777" w:rsidR="0055574F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sz w:val="16"/>
          <w:szCs w:val="16"/>
        </w:rPr>
      </w:pPr>
      <w:r w:rsidRPr="00334B90">
        <w:rPr>
          <w:rFonts w:ascii="Verdana" w:hAnsi="Verdana"/>
          <w:sz w:val="16"/>
          <w:szCs w:val="16"/>
        </w:rPr>
        <w:t>Verantwortlich:</w:t>
      </w:r>
    </w:p>
    <w:p w14:paraId="46F91B4A" w14:textId="77777777" w:rsidR="0055574F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b w:val="0"/>
          <w:sz w:val="16"/>
          <w:szCs w:val="16"/>
          <w:lang w:val="de-DE"/>
        </w:rPr>
      </w:pPr>
      <w:r w:rsidRPr="00334B90">
        <w:rPr>
          <w:rFonts w:ascii="Verdana" w:hAnsi="Verdana"/>
          <w:b w:val="0"/>
          <w:sz w:val="16"/>
          <w:szCs w:val="16"/>
          <w:lang w:val="de-DE"/>
        </w:rPr>
        <w:t>Michaela Waldmann</w:t>
      </w:r>
    </w:p>
    <w:p w14:paraId="1B45AA19" w14:textId="27E108B1" w:rsidR="000D6B67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b w:val="0"/>
          <w:sz w:val="16"/>
          <w:szCs w:val="16"/>
          <w:lang w:val="de-DE"/>
        </w:rPr>
      </w:pPr>
      <w:r w:rsidRPr="00334B90">
        <w:rPr>
          <w:rFonts w:ascii="Verdana" w:hAnsi="Verdana"/>
          <w:b w:val="0"/>
          <w:sz w:val="16"/>
          <w:szCs w:val="16"/>
        </w:rPr>
        <w:t>Telefon: 0831/25 25-</w:t>
      </w:r>
      <w:r w:rsidRPr="00334B90">
        <w:rPr>
          <w:rFonts w:ascii="Verdana" w:hAnsi="Verdana"/>
          <w:b w:val="0"/>
          <w:sz w:val="16"/>
          <w:szCs w:val="16"/>
          <w:lang w:val="de-DE"/>
        </w:rPr>
        <w:t>70</w:t>
      </w:r>
      <w:r w:rsidR="00334B90">
        <w:rPr>
          <w:rFonts w:ascii="Verdana" w:hAnsi="Verdana"/>
          <w:b w:val="0"/>
          <w:sz w:val="16"/>
          <w:szCs w:val="16"/>
          <w:lang w:val="de-DE"/>
        </w:rPr>
        <w:t>5</w:t>
      </w:r>
      <w:r w:rsidRPr="00334B90">
        <w:rPr>
          <w:rFonts w:ascii="Verdana" w:hAnsi="Verdana"/>
          <w:b w:val="0"/>
          <w:sz w:val="16"/>
          <w:szCs w:val="16"/>
          <w:lang w:val="de-DE"/>
        </w:rPr>
        <w:t>0</w:t>
      </w:r>
    </w:p>
    <w:p w14:paraId="45B58843" w14:textId="20453D19" w:rsidR="0055574F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b w:val="0"/>
          <w:sz w:val="16"/>
          <w:szCs w:val="16"/>
          <w:lang w:val="de-DE"/>
        </w:rPr>
      </w:pPr>
      <w:r w:rsidRPr="00334B90">
        <w:rPr>
          <w:rFonts w:ascii="Verdana" w:hAnsi="Verdana"/>
          <w:b w:val="0"/>
          <w:sz w:val="16"/>
          <w:szCs w:val="16"/>
        </w:rPr>
        <w:t>E-Mail</w:t>
      </w:r>
      <w:r w:rsidR="00E558F9" w:rsidRPr="00334B90">
        <w:rPr>
          <w:rFonts w:ascii="Verdana" w:hAnsi="Verdana"/>
          <w:b w:val="0"/>
          <w:sz w:val="16"/>
          <w:szCs w:val="16"/>
          <w:lang w:val="de-DE"/>
        </w:rPr>
        <w:t xml:space="preserve">: </w:t>
      </w:r>
      <w:proofErr w:type="spellStart"/>
      <w:r w:rsidR="00E558F9" w:rsidRPr="00334B90">
        <w:rPr>
          <w:rFonts w:ascii="Verdana" w:hAnsi="Verdana"/>
          <w:b w:val="0"/>
          <w:sz w:val="16"/>
          <w:szCs w:val="16"/>
          <w:lang w:val="de-DE"/>
        </w:rPr>
        <w:t>festwoche</w:t>
      </w:r>
      <w:proofErr w:type="spellEnd"/>
      <w:r w:rsidRPr="00334B90">
        <w:rPr>
          <w:rFonts w:ascii="Verdana" w:hAnsi="Verdana"/>
          <w:b w:val="0"/>
          <w:sz w:val="16"/>
          <w:szCs w:val="16"/>
        </w:rPr>
        <w:t>@kempten.de</w:t>
      </w:r>
    </w:p>
    <w:sectPr w:rsidR="0055574F" w:rsidRPr="00334B90" w:rsidSect="00087441">
      <w:footerReference w:type="default" r:id="rId12"/>
      <w:headerReference w:type="first" r:id="rId13"/>
      <w:footerReference w:type="first" r:id="rId14"/>
      <w:pgSz w:w="11906" w:h="16838"/>
      <w:pgMar w:top="1440" w:right="1080" w:bottom="1702" w:left="1080" w:header="720" w:footer="397" w:gutter="0"/>
      <w:paperSrc w:first="1" w:other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95104" w14:textId="77777777" w:rsidR="004E5180" w:rsidRDefault="004E5180">
      <w:r>
        <w:separator/>
      </w:r>
    </w:p>
  </w:endnote>
  <w:endnote w:type="continuationSeparator" w:id="0">
    <w:p w14:paraId="16339B77" w14:textId="77777777" w:rsidR="004E5180" w:rsidRDefault="004E5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calaSans-Regular">
    <w:panose1 w:val="020B0503060101020103"/>
    <w:charset w:val="00"/>
    <w:family w:val="swiss"/>
    <w:pitch w:val="variable"/>
    <w:sig w:usb0="8000002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BD166" w14:textId="77777777" w:rsidR="004E5180" w:rsidRDefault="004E5180">
    <w:pPr>
      <w:jc w:val="center"/>
    </w:pPr>
  </w:p>
  <w:p w14:paraId="19DBDD00" w14:textId="77777777" w:rsidR="00087441" w:rsidRPr="00334B90" w:rsidRDefault="00087441" w:rsidP="00087441">
    <w:pPr>
      <w:pStyle w:val="Fuzeile"/>
      <w:rPr>
        <w:rFonts w:ascii="Verdana" w:hAnsi="Verdana" w:cs="Arial"/>
        <w:color w:val="226845"/>
        <w:sz w:val="16"/>
        <w:szCs w:val="16"/>
      </w:rPr>
    </w:pPr>
    <w:r w:rsidRPr="00334B90">
      <w:rPr>
        <w:rFonts w:ascii="Verdana" w:hAnsi="Verdana" w:cs="Arial"/>
        <w:color w:val="226845"/>
        <w:sz w:val="16"/>
        <w:szCs w:val="16"/>
      </w:rPr>
      <w:t>Mitglied im FAMA – Fachverband Messen und Ausstellungen e. V. und der FKM – Gesellschaft zur freiwilligen Kontrolle von Messe- und Ausstellungszahlen</w:t>
    </w:r>
  </w:p>
  <w:p w14:paraId="568E5483" w14:textId="77777777" w:rsidR="004E5180" w:rsidRDefault="004E5180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FD29E" w14:textId="77777777" w:rsidR="004E5180" w:rsidRPr="00334B90" w:rsidRDefault="004E5180">
    <w:pPr>
      <w:pStyle w:val="Fuzeile"/>
      <w:rPr>
        <w:rFonts w:ascii="Verdana" w:hAnsi="Verdana" w:cs="Arial"/>
        <w:color w:val="226845"/>
        <w:sz w:val="16"/>
        <w:szCs w:val="16"/>
      </w:rPr>
    </w:pPr>
    <w:r w:rsidRPr="00334B90">
      <w:rPr>
        <w:rFonts w:ascii="Verdana" w:hAnsi="Verdana" w:cs="Arial"/>
        <w:color w:val="226845"/>
        <w:sz w:val="16"/>
        <w:szCs w:val="16"/>
      </w:rPr>
      <w:t>Mitglied im FAMA – Fachverband Messen und Ausstellungen e. V. und der FKM – Gesellschaft zur freiwilligen Kontrolle von Messe- und Ausstellungszahlen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0A475" w14:textId="77777777" w:rsidR="004E5180" w:rsidRDefault="004E5180">
      <w:r>
        <w:separator/>
      </w:r>
    </w:p>
  </w:footnote>
  <w:footnote w:type="continuationSeparator" w:id="0">
    <w:p w14:paraId="5E17F1CD" w14:textId="77777777" w:rsidR="004E5180" w:rsidRDefault="004E51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C0935" w14:textId="77777777" w:rsidR="004E5180" w:rsidRDefault="004E5180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41B3BABF" wp14:editId="23425AA3">
          <wp:simplePos x="0" y="0"/>
          <wp:positionH relativeFrom="column">
            <wp:posOffset>-85725</wp:posOffset>
          </wp:positionH>
          <wp:positionV relativeFrom="paragraph">
            <wp:posOffset>-10795</wp:posOffset>
          </wp:positionV>
          <wp:extent cx="2838450" cy="590550"/>
          <wp:effectExtent l="0" t="0" r="0" b="0"/>
          <wp:wrapTight wrapText="bothSides">
            <wp:wrapPolygon edited="0">
              <wp:start x="0" y="0"/>
              <wp:lineTo x="0" y="20903"/>
              <wp:lineTo x="21455" y="20903"/>
              <wp:lineTo x="21455" y="0"/>
              <wp:lineTo x="0" y="0"/>
            </wp:wrapPolygon>
          </wp:wrapTight>
          <wp:docPr id="20" name="Bild 1" descr="logo_allgaeuer-festwoche_srgb_dunkelgru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allgaeuer-festwoche_srgb_dunkelgru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84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14:paraId="0329E730" w14:textId="32D2A427" w:rsidR="004E5180" w:rsidRPr="003A1B4A" w:rsidRDefault="004E5180" w:rsidP="00F5073E">
    <w:pPr>
      <w:pStyle w:val="Kopfzeile"/>
      <w:tabs>
        <w:tab w:val="clear" w:pos="4536"/>
        <w:tab w:val="center" w:pos="5529"/>
      </w:tabs>
      <w:ind w:left="709"/>
      <w:rPr>
        <w:rFonts w:ascii="Verdana" w:hAnsi="Verdana"/>
        <w:color w:val="000000"/>
        <w:sz w:val="41"/>
        <w:szCs w:val="41"/>
      </w:rPr>
    </w:pPr>
    <w:r w:rsidRPr="00334B90">
      <w:rPr>
        <w:rFonts w:ascii="Verdana" w:hAnsi="Verdana"/>
        <w:sz w:val="40"/>
        <w:szCs w:val="40"/>
      </w:rPr>
      <w:tab/>
    </w:r>
    <w:r w:rsidRPr="00334B90">
      <w:rPr>
        <w:rFonts w:ascii="Verdana" w:hAnsi="Verdana"/>
        <w:sz w:val="40"/>
        <w:szCs w:val="40"/>
      </w:rPr>
      <w:tab/>
    </w:r>
    <w:proofErr w:type="spellStart"/>
    <w:r w:rsidRPr="003A1B4A">
      <w:rPr>
        <w:rFonts w:ascii="Verdana" w:hAnsi="Verdana"/>
        <w:color w:val="000000"/>
        <w:sz w:val="41"/>
        <w:szCs w:val="41"/>
      </w:rPr>
      <w:t>Presse</w:t>
    </w:r>
    <w:r w:rsidR="003A1B4A" w:rsidRPr="003A1B4A">
      <w:rPr>
        <w:rFonts w:ascii="Verdana" w:hAnsi="Verdana"/>
        <w:color w:val="000000"/>
        <w:sz w:val="41"/>
        <w:szCs w:val="41"/>
        <w:lang w:val="de-DE"/>
      </w:rPr>
      <w:t>i</w:t>
    </w:r>
    <w:r w:rsidRPr="003A1B4A">
      <w:rPr>
        <w:rFonts w:ascii="Verdana" w:hAnsi="Verdana"/>
        <w:color w:val="000000"/>
        <w:sz w:val="41"/>
        <w:szCs w:val="41"/>
      </w:rPr>
      <w:t>nformation</w:t>
    </w:r>
    <w:proofErr w:type="spellEnd"/>
  </w:p>
  <w:p w14:paraId="318BEFE9" w14:textId="1512C67D" w:rsidR="00F5073E" w:rsidRPr="003A1B4A" w:rsidRDefault="00F5073E" w:rsidP="003A1B4A">
    <w:pPr>
      <w:pStyle w:val="Kopfzeile"/>
      <w:tabs>
        <w:tab w:val="clear" w:pos="4536"/>
        <w:tab w:val="center" w:pos="5529"/>
      </w:tabs>
      <w:ind w:left="709"/>
      <w:rPr>
        <w:rFonts w:ascii="ScalaSans-Regular" w:hAnsi="ScalaSans-Regular"/>
        <w:color w:val="000000"/>
        <w:sz w:val="48"/>
        <w:szCs w:val="48"/>
        <w:lang w:val="de-DE"/>
      </w:rPr>
    </w:pPr>
    <w:r>
      <w:rPr>
        <w:rFonts w:ascii="ScalaSans-Regular" w:hAnsi="ScalaSans-Regular"/>
        <w:color w:val="000000"/>
        <w:sz w:val="48"/>
        <w:szCs w:val="48"/>
        <w:lang w:val="de-DE"/>
      </w:rPr>
      <w:t xml:space="preserve">        </w:t>
    </w:r>
    <w:r w:rsidR="00AC75AB">
      <w:rPr>
        <w:rFonts w:ascii="ScalaSans-Regular" w:hAnsi="ScalaSans-Regular"/>
        <w:color w:val="000000"/>
        <w:sz w:val="48"/>
        <w:szCs w:val="48"/>
        <w:lang w:val="de-DE"/>
      </w:rPr>
      <w:t xml:space="preserve"> </w:t>
    </w:r>
    <w:r w:rsidRPr="00334B90">
      <w:rPr>
        <w:rFonts w:ascii="Verdana" w:hAnsi="Verdana"/>
        <w:sz w:val="19"/>
        <w:szCs w:val="19"/>
      </w:rPr>
      <w:t>Abdruck honorarfrei</w:t>
    </w:r>
    <w:r w:rsidR="00334B90" w:rsidRPr="00334B90">
      <w:rPr>
        <w:rFonts w:ascii="Verdana" w:hAnsi="Verdana"/>
        <w:sz w:val="19"/>
        <w:szCs w:val="19"/>
        <w:lang w:val="de-DE"/>
      </w:rPr>
      <w:t>,</w:t>
    </w:r>
    <w:r w:rsidRPr="00334B90">
      <w:rPr>
        <w:rFonts w:ascii="Verdana" w:hAnsi="Verdana"/>
        <w:sz w:val="19"/>
        <w:szCs w:val="19"/>
      </w:rPr>
      <w:t xml:space="preserve"> Belege erwünscht</w:t>
    </w:r>
  </w:p>
  <w:p w14:paraId="7996CC80" w14:textId="012BEEF3" w:rsidR="004E5180" w:rsidRPr="004565AA" w:rsidRDefault="004E5180" w:rsidP="00F5073E">
    <w:pPr>
      <w:pStyle w:val="Kopfzeile"/>
      <w:rPr>
        <w:rFonts w:ascii="ScalaSans-Regular" w:hAnsi="ScalaSans-Regular"/>
      </w:rPr>
    </w:pPr>
    <w:r>
      <w:tab/>
    </w:r>
    <w:r w:rsidRPr="004565AA">
      <w:rPr>
        <w:rFonts w:ascii="ScalaSans-Regular" w:hAnsi="ScalaSans-Regular"/>
      </w:rPr>
      <w:t xml:space="preserve">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A39409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0D70D06C"/>
    <w:lvl w:ilvl="0">
      <w:start w:val="1"/>
      <w:numFmt w:val="bullet"/>
      <w:pStyle w:val="Aufzhlungszeichen2"/>
      <w:lvlText w:val=""/>
      <w:lvlJc w:val="left"/>
      <w:pPr>
        <w:tabs>
          <w:tab w:val="num" w:pos="643"/>
        </w:tabs>
        <w:ind w:left="567" w:hanging="284"/>
      </w:pPr>
      <w:rPr>
        <w:rFonts w:ascii="Symbol" w:hAnsi="Symbol" w:hint="default"/>
      </w:rPr>
    </w:lvl>
  </w:abstractNum>
  <w:abstractNum w:abstractNumId="2" w15:restartNumberingAfterBreak="0">
    <w:nsid w:val="012D5594"/>
    <w:multiLevelType w:val="singleLevel"/>
    <w:tmpl w:val="81F645BA"/>
    <w:lvl w:ilvl="0">
      <w:start w:val="1"/>
      <w:numFmt w:val="bullet"/>
      <w:pStyle w:val="Aufzhlungszeichen3"/>
      <w:lvlText w:val=""/>
      <w:lvlJc w:val="left"/>
      <w:pPr>
        <w:tabs>
          <w:tab w:val="num" w:pos="926"/>
        </w:tabs>
        <w:ind w:left="926" w:hanging="360"/>
      </w:pPr>
      <w:rPr>
        <w:rFonts w:ascii="Wingdings" w:hAnsi="Wingdings" w:hint="default"/>
      </w:rPr>
    </w:lvl>
  </w:abstractNum>
  <w:abstractNum w:abstractNumId="3" w15:restartNumberingAfterBreak="0">
    <w:nsid w:val="6C2F0DA0"/>
    <w:multiLevelType w:val="singleLevel"/>
    <w:tmpl w:val="ECD43630"/>
    <w:lvl w:ilvl="0">
      <w:start w:val="1"/>
      <w:numFmt w:val="bullet"/>
      <w:pStyle w:val="Aufzhlungszeichen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</w:num>
  <w:num w:numId="3">
    <w:abstractNumId w:val="1"/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  <w:odso/>
  </w:mailMerge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812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F56"/>
    <w:rsid w:val="00000350"/>
    <w:rsid w:val="0000238B"/>
    <w:rsid w:val="00005F41"/>
    <w:rsid w:val="000076C2"/>
    <w:rsid w:val="00010ED9"/>
    <w:rsid w:val="00012667"/>
    <w:rsid w:val="0001311B"/>
    <w:rsid w:val="00015445"/>
    <w:rsid w:val="00016AA1"/>
    <w:rsid w:val="00025A6F"/>
    <w:rsid w:val="00030723"/>
    <w:rsid w:val="0003236F"/>
    <w:rsid w:val="0004370B"/>
    <w:rsid w:val="00044EF8"/>
    <w:rsid w:val="000464A5"/>
    <w:rsid w:val="00052E32"/>
    <w:rsid w:val="00055FEA"/>
    <w:rsid w:val="000565E8"/>
    <w:rsid w:val="00057B43"/>
    <w:rsid w:val="000638F9"/>
    <w:rsid w:val="0007126C"/>
    <w:rsid w:val="00075DD5"/>
    <w:rsid w:val="0007735D"/>
    <w:rsid w:val="00077BF2"/>
    <w:rsid w:val="000808F1"/>
    <w:rsid w:val="000872F1"/>
    <w:rsid w:val="00087441"/>
    <w:rsid w:val="00092A41"/>
    <w:rsid w:val="000957EF"/>
    <w:rsid w:val="000A198D"/>
    <w:rsid w:val="000B1433"/>
    <w:rsid w:val="000C5752"/>
    <w:rsid w:val="000C62E9"/>
    <w:rsid w:val="000D0107"/>
    <w:rsid w:val="000D4373"/>
    <w:rsid w:val="000D6B67"/>
    <w:rsid w:val="000E0992"/>
    <w:rsid w:val="000F1651"/>
    <w:rsid w:val="000F3564"/>
    <w:rsid w:val="000F6113"/>
    <w:rsid w:val="000F6C33"/>
    <w:rsid w:val="0010371F"/>
    <w:rsid w:val="00103FCA"/>
    <w:rsid w:val="001057ED"/>
    <w:rsid w:val="00107330"/>
    <w:rsid w:val="0011030D"/>
    <w:rsid w:val="00114A92"/>
    <w:rsid w:val="001169E9"/>
    <w:rsid w:val="001207E2"/>
    <w:rsid w:val="00121B91"/>
    <w:rsid w:val="001227EF"/>
    <w:rsid w:val="00125A87"/>
    <w:rsid w:val="00130A99"/>
    <w:rsid w:val="00133BFE"/>
    <w:rsid w:val="0013786C"/>
    <w:rsid w:val="00143E11"/>
    <w:rsid w:val="001442BA"/>
    <w:rsid w:val="00144853"/>
    <w:rsid w:val="001448D6"/>
    <w:rsid w:val="00144C31"/>
    <w:rsid w:val="00160987"/>
    <w:rsid w:val="00166509"/>
    <w:rsid w:val="00170F47"/>
    <w:rsid w:val="001740CB"/>
    <w:rsid w:val="00175A62"/>
    <w:rsid w:val="00176960"/>
    <w:rsid w:val="001862D3"/>
    <w:rsid w:val="00186911"/>
    <w:rsid w:val="00187108"/>
    <w:rsid w:val="00187DF4"/>
    <w:rsid w:val="00193497"/>
    <w:rsid w:val="00197133"/>
    <w:rsid w:val="001A046C"/>
    <w:rsid w:val="001A5306"/>
    <w:rsid w:val="001A713E"/>
    <w:rsid w:val="001A779D"/>
    <w:rsid w:val="001B37C5"/>
    <w:rsid w:val="001C3283"/>
    <w:rsid w:val="001C3682"/>
    <w:rsid w:val="001C49DD"/>
    <w:rsid w:val="001C7A6A"/>
    <w:rsid w:val="001D5F05"/>
    <w:rsid w:val="001E64A7"/>
    <w:rsid w:val="001E693D"/>
    <w:rsid w:val="001E6E29"/>
    <w:rsid w:val="001F2240"/>
    <w:rsid w:val="00200E59"/>
    <w:rsid w:val="002040F5"/>
    <w:rsid w:val="0021227D"/>
    <w:rsid w:val="00222807"/>
    <w:rsid w:val="00225681"/>
    <w:rsid w:val="0023064D"/>
    <w:rsid w:val="002324F6"/>
    <w:rsid w:val="002410E1"/>
    <w:rsid w:val="002565F3"/>
    <w:rsid w:val="00261449"/>
    <w:rsid w:val="00264B7C"/>
    <w:rsid w:val="002668A1"/>
    <w:rsid w:val="00272D34"/>
    <w:rsid w:val="00274645"/>
    <w:rsid w:val="002937B3"/>
    <w:rsid w:val="002A3144"/>
    <w:rsid w:val="002B5267"/>
    <w:rsid w:val="002C15E8"/>
    <w:rsid w:val="002C3BA6"/>
    <w:rsid w:val="002C422D"/>
    <w:rsid w:val="002D1D72"/>
    <w:rsid w:val="002D3CD2"/>
    <w:rsid w:val="002D4DFB"/>
    <w:rsid w:val="002D5B93"/>
    <w:rsid w:val="002D6081"/>
    <w:rsid w:val="002D7763"/>
    <w:rsid w:val="002E0978"/>
    <w:rsid w:val="002E39BE"/>
    <w:rsid w:val="002F0648"/>
    <w:rsid w:val="002F0A6E"/>
    <w:rsid w:val="003028A4"/>
    <w:rsid w:val="00312ECF"/>
    <w:rsid w:val="00316BE1"/>
    <w:rsid w:val="003273BB"/>
    <w:rsid w:val="003328E8"/>
    <w:rsid w:val="00334B90"/>
    <w:rsid w:val="0033562E"/>
    <w:rsid w:val="003358AF"/>
    <w:rsid w:val="00341BB7"/>
    <w:rsid w:val="00347CF2"/>
    <w:rsid w:val="003519B8"/>
    <w:rsid w:val="00356B60"/>
    <w:rsid w:val="003705A8"/>
    <w:rsid w:val="003769BA"/>
    <w:rsid w:val="00383F83"/>
    <w:rsid w:val="0038733E"/>
    <w:rsid w:val="00396E52"/>
    <w:rsid w:val="003A1B4A"/>
    <w:rsid w:val="003B2019"/>
    <w:rsid w:val="003B2B3D"/>
    <w:rsid w:val="003C233A"/>
    <w:rsid w:val="003D062C"/>
    <w:rsid w:val="003D38DA"/>
    <w:rsid w:val="003E2198"/>
    <w:rsid w:val="003F360A"/>
    <w:rsid w:val="00405D75"/>
    <w:rsid w:val="00410F33"/>
    <w:rsid w:val="004112FE"/>
    <w:rsid w:val="0041342C"/>
    <w:rsid w:val="00415CE6"/>
    <w:rsid w:val="00416DE9"/>
    <w:rsid w:val="0042204C"/>
    <w:rsid w:val="00423AF6"/>
    <w:rsid w:val="004244BA"/>
    <w:rsid w:val="004245FF"/>
    <w:rsid w:val="004270E7"/>
    <w:rsid w:val="00432EF9"/>
    <w:rsid w:val="004507F5"/>
    <w:rsid w:val="004565AA"/>
    <w:rsid w:val="00460F74"/>
    <w:rsid w:val="00463317"/>
    <w:rsid w:val="00465BE7"/>
    <w:rsid w:val="00471150"/>
    <w:rsid w:val="00472BB3"/>
    <w:rsid w:val="00476FF1"/>
    <w:rsid w:val="00491790"/>
    <w:rsid w:val="00496B18"/>
    <w:rsid w:val="004A046D"/>
    <w:rsid w:val="004A438C"/>
    <w:rsid w:val="004A67A6"/>
    <w:rsid w:val="004A7CD6"/>
    <w:rsid w:val="004B1C80"/>
    <w:rsid w:val="004B2A41"/>
    <w:rsid w:val="004B2FA2"/>
    <w:rsid w:val="004B4EA1"/>
    <w:rsid w:val="004C1130"/>
    <w:rsid w:val="004C2426"/>
    <w:rsid w:val="004C379C"/>
    <w:rsid w:val="004C6DE1"/>
    <w:rsid w:val="004D046F"/>
    <w:rsid w:val="004D41B1"/>
    <w:rsid w:val="004D4B0C"/>
    <w:rsid w:val="004E5180"/>
    <w:rsid w:val="004F01E8"/>
    <w:rsid w:val="004F0F56"/>
    <w:rsid w:val="004F1C5D"/>
    <w:rsid w:val="004F7577"/>
    <w:rsid w:val="00501E9C"/>
    <w:rsid w:val="00502577"/>
    <w:rsid w:val="00505132"/>
    <w:rsid w:val="00512B06"/>
    <w:rsid w:val="005243F3"/>
    <w:rsid w:val="00525265"/>
    <w:rsid w:val="00527E12"/>
    <w:rsid w:val="005320E8"/>
    <w:rsid w:val="00532A29"/>
    <w:rsid w:val="00540DCF"/>
    <w:rsid w:val="00544C3B"/>
    <w:rsid w:val="0055574F"/>
    <w:rsid w:val="00562FDA"/>
    <w:rsid w:val="0057693F"/>
    <w:rsid w:val="005801FA"/>
    <w:rsid w:val="00585593"/>
    <w:rsid w:val="00592187"/>
    <w:rsid w:val="005954FF"/>
    <w:rsid w:val="00596312"/>
    <w:rsid w:val="005A5D0C"/>
    <w:rsid w:val="005B005D"/>
    <w:rsid w:val="005B1826"/>
    <w:rsid w:val="005B33ED"/>
    <w:rsid w:val="005B7E4A"/>
    <w:rsid w:val="005C502D"/>
    <w:rsid w:val="005C7BD8"/>
    <w:rsid w:val="005D1160"/>
    <w:rsid w:val="005D2789"/>
    <w:rsid w:val="005D49C0"/>
    <w:rsid w:val="005D68D4"/>
    <w:rsid w:val="005D6DB7"/>
    <w:rsid w:val="005E164D"/>
    <w:rsid w:val="005E4B0D"/>
    <w:rsid w:val="005F5CAF"/>
    <w:rsid w:val="00603A7C"/>
    <w:rsid w:val="00606A38"/>
    <w:rsid w:val="006077EB"/>
    <w:rsid w:val="00613E27"/>
    <w:rsid w:val="006151B3"/>
    <w:rsid w:val="006161FE"/>
    <w:rsid w:val="00617086"/>
    <w:rsid w:val="00617D7E"/>
    <w:rsid w:val="00622012"/>
    <w:rsid w:val="00622C08"/>
    <w:rsid w:val="00626E22"/>
    <w:rsid w:val="00650D20"/>
    <w:rsid w:val="0066272D"/>
    <w:rsid w:val="00662EF2"/>
    <w:rsid w:val="00667E80"/>
    <w:rsid w:val="0067111F"/>
    <w:rsid w:val="00671CB1"/>
    <w:rsid w:val="00672393"/>
    <w:rsid w:val="00673E11"/>
    <w:rsid w:val="00675A66"/>
    <w:rsid w:val="006760B9"/>
    <w:rsid w:val="006A3360"/>
    <w:rsid w:val="006A4905"/>
    <w:rsid w:val="006A4ECD"/>
    <w:rsid w:val="006A68CF"/>
    <w:rsid w:val="006B40AC"/>
    <w:rsid w:val="006C070B"/>
    <w:rsid w:val="006C0D35"/>
    <w:rsid w:val="006C299E"/>
    <w:rsid w:val="006C3C80"/>
    <w:rsid w:val="006C52CB"/>
    <w:rsid w:val="006C5C27"/>
    <w:rsid w:val="006D0297"/>
    <w:rsid w:val="006D1F35"/>
    <w:rsid w:val="006D75A4"/>
    <w:rsid w:val="006E336F"/>
    <w:rsid w:val="006E6320"/>
    <w:rsid w:val="006E6DDC"/>
    <w:rsid w:val="006F0846"/>
    <w:rsid w:val="006F3FC1"/>
    <w:rsid w:val="006F5EBC"/>
    <w:rsid w:val="006F69EC"/>
    <w:rsid w:val="00700AB1"/>
    <w:rsid w:val="007026E2"/>
    <w:rsid w:val="00711707"/>
    <w:rsid w:val="0071227D"/>
    <w:rsid w:val="00714557"/>
    <w:rsid w:val="0071743D"/>
    <w:rsid w:val="00717C0B"/>
    <w:rsid w:val="007201F8"/>
    <w:rsid w:val="007227BB"/>
    <w:rsid w:val="00737C16"/>
    <w:rsid w:val="007504CE"/>
    <w:rsid w:val="007553B1"/>
    <w:rsid w:val="007571CE"/>
    <w:rsid w:val="007719E6"/>
    <w:rsid w:val="00774795"/>
    <w:rsid w:val="00776DFC"/>
    <w:rsid w:val="00786AE1"/>
    <w:rsid w:val="007A0127"/>
    <w:rsid w:val="007B262E"/>
    <w:rsid w:val="007C0283"/>
    <w:rsid w:val="007D0BFB"/>
    <w:rsid w:val="007E0803"/>
    <w:rsid w:val="007F24E7"/>
    <w:rsid w:val="007F4E74"/>
    <w:rsid w:val="007F79D6"/>
    <w:rsid w:val="008032C7"/>
    <w:rsid w:val="0080608D"/>
    <w:rsid w:val="00807425"/>
    <w:rsid w:val="00810233"/>
    <w:rsid w:val="00815772"/>
    <w:rsid w:val="00823EEA"/>
    <w:rsid w:val="008254E2"/>
    <w:rsid w:val="00826829"/>
    <w:rsid w:val="00827DED"/>
    <w:rsid w:val="0084108A"/>
    <w:rsid w:val="008417D8"/>
    <w:rsid w:val="00845411"/>
    <w:rsid w:val="008576E5"/>
    <w:rsid w:val="00860D5A"/>
    <w:rsid w:val="00862C4A"/>
    <w:rsid w:val="00872A82"/>
    <w:rsid w:val="00873216"/>
    <w:rsid w:val="00873966"/>
    <w:rsid w:val="008827EC"/>
    <w:rsid w:val="00884C4B"/>
    <w:rsid w:val="00884D3A"/>
    <w:rsid w:val="00887FAC"/>
    <w:rsid w:val="0089051C"/>
    <w:rsid w:val="00890A19"/>
    <w:rsid w:val="008951B1"/>
    <w:rsid w:val="008B03A4"/>
    <w:rsid w:val="008B1B5B"/>
    <w:rsid w:val="008C23AD"/>
    <w:rsid w:val="008C242B"/>
    <w:rsid w:val="008C3106"/>
    <w:rsid w:val="008C602C"/>
    <w:rsid w:val="008D1241"/>
    <w:rsid w:val="008D3863"/>
    <w:rsid w:val="008D7F8F"/>
    <w:rsid w:val="008E3167"/>
    <w:rsid w:val="008E35E0"/>
    <w:rsid w:val="008E64BF"/>
    <w:rsid w:val="008F01F0"/>
    <w:rsid w:val="008F10FB"/>
    <w:rsid w:val="008F2353"/>
    <w:rsid w:val="008F3364"/>
    <w:rsid w:val="008F7EC0"/>
    <w:rsid w:val="00912AB5"/>
    <w:rsid w:val="009223EF"/>
    <w:rsid w:val="009271B6"/>
    <w:rsid w:val="009273D6"/>
    <w:rsid w:val="009276B9"/>
    <w:rsid w:val="00930850"/>
    <w:rsid w:val="009319F8"/>
    <w:rsid w:val="009339D9"/>
    <w:rsid w:val="00933C81"/>
    <w:rsid w:val="00942D90"/>
    <w:rsid w:val="00942F45"/>
    <w:rsid w:val="009438C0"/>
    <w:rsid w:val="00952A9A"/>
    <w:rsid w:val="009557F6"/>
    <w:rsid w:val="00956941"/>
    <w:rsid w:val="00962B4F"/>
    <w:rsid w:val="00970970"/>
    <w:rsid w:val="00973DBA"/>
    <w:rsid w:val="009801DB"/>
    <w:rsid w:val="00983FF4"/>
    <w:rsid w:val="00984A51"/>
    <w:rsid w:val="00995D22"/>
    <w:rsid w:val="009963F6"/>
    <w:rsid w:val="009A0841"/>
    <w:rsid w:val="009A0B34"/>
    <w:rsid w:val="009A251D"/>
    <w:rsid w:val="009A4432"/>
    <w:rsid w:val="009A5BCA"/>
    <w:rsid w:val="009B20B9"/>
    <w:rsid w:val="009B5B00"/>
    <w:rsid w:val="009C1966"/>
    <w:rsid w:val="009C2E92"/>
    <w:rsid w:val="009C3C1B"/>
    <w:rsid w:val="009C7BA6"/>
    <w:rsid w:val="009D13B7"/>
    <w:rsid w:val="009D27FD"/>
    <w:rsid w:val="009D2BEF"/>
    <w:rsid w:val="009D4454"/>
    <w:rsid w:val="009F0E33"/>
    <w:rsid w:val="009F3B86"/>
    <w:rsid w:val="00A01B6F"/>
    <w:rsid w:val="00A05021"/>
    <w:rsid w:val="00A079D6"/>
    <w:rsid w:val="00A11559"/>
    <w:rsid w:val="00A1527E"/>
    <w:rsid w:val="00A17272"/>
    <w:rsid w:val="00A24DC7"/>
    <w:rsid w:val="00A260BF"/>
    <w:rsid w:val="00A358E7"/>
    <w:rsid w:val="00A36BA3"/>
    <w:rsid w:val="00A43E4D"/>
    <w:rsid w:val="00A47C28"/>
    <w:rsid w:val="00A53C6C"/>
    <w:rsid w:val="00A54AC6"/>
    <w:rsid w:val="00A565EC"/>
    <w:rsid w:val="00A578D3"/>
    <w:rsid w:val="00A64E14"/>
    <w:rsid w:val="00A67D85"/>
    <w:rsid w:val="00A73D98"/>
    <w:rsid w:val="00A74346"/>
    <w:rsid w:val="00A80B1B"/>
    <w:rsid w:val="00A85033"/>
    <w:rsid w:val="00A9286E"/>
    <w:rsid w:val="00A93E38"/>
    <w:rsid w:val="00AA0F71"/>
    <w:rsid w:val="00AA2A1A"/>
    <w:rsid w:val="00AA46E7"/>
    <w:rsid w:val="00AB392F"/>
    <w:rsid w:val="00AB5469"/>
    <w:rsid w:val="00AC6A9D"/>
    <w:rsid w:val="00AC75AB"/>
    <w:rsid w:val="00AD0C07"/>
    <w:rsid w:val="00AD61E7"/>
    <w:rsid w:val="00AE1221"/>
    <w:rsid w:val="00AE7B4A"/>
    <w:rsid w:val="00AE7CE0"/>
    <w:rsid w:val="00AF01B2"/>
    <w:rsid w:val="00AF34B5"/>
    <w:rsid w:val="00B04021"/>
    <w:rsid w:val="00B127C4"/>
    <w:rsid w:val="00B21746"/>
    <w:rsid w:val="00B225E1"/>
    <w:rsid w:val="00B2292C"/>
    <w:rsid w:val="00B23909"/>
    <w:rsid w:val="00B309ED"/>
    <w:rsid w:val="00B34F26"/>
    <w:rsid w:val="00B37326"/>
    <w:rsid w:val="00B502AB"/>
    <w:rsid w:val="00B54DBE"/>
    <w:rsid w:val="00B71AC8"/>
    <w:rsid w:val="00B7370F"/>
    <w:rsid w:val="00B827D0"/>
    <w:rsid w:val="00B83874"/>
    <w:rsid w:val="00B84E8E"/>
    <w:rsid w:val="00B852C6"/>
    <w:rsid w:val="00B8774C"/>
    <w:rsid w:val="00B931F8"/>
    <w:rsid w:val="00B97876"/>
    <w:rsid w:val="00BB3489"/>
    <w:rsid w:val="00BB4CCA"/>
    <w:rsid w:val="00BC068F"/>
    <w:rsid w:val="00BC4851"/>
    <w:rsid w:val="00BD42A4"/>
    <w:rsid w:val="00BD7A04"/>
    <w:rsid w:val="00BF2FBF"/>
    <w:rsid w:val="00BF4FAD"/>
    <w:rsid w:val="00BF6F3C"/>
    <w:rsid w:val="00C0009A"/>
    <w:rsid w:val="00C015E5"/>
    <w:rsid w:val="00C02F3C"/>
    <w:rsid w:val="00C0523B"/>
    <w:rsid w:val="00C1233C"/>
    <w:rsid w:val="00C150B4"/>
    <w:rsid w:val="00C16222"/>
    <w:rsid w:val="00C21BDC"/>
    <w:rsid w:val="00C2302C"/>
    <w:rsid w:val="00C26EDE"/>
    <w:rsid w:val="00C317E7"/>
    <w:rsid w:val="00C47BE9"/>
    <w:rsid w:val="00C47F7D"/>
    <w:rsid w:val="00C63472"/>
    <w:rsid w:val="00C6651E"/>
    <w:rsid w:val="00C715E9"/>
    <w:rsid w:val="00C72648"/>
    <w:rsid w:val="00C8134E"/>
    <w:rsid w:val="00C82B6A"/>
    <w:rsid w:val="00C90060"/>
    <w:rsid w:val="00C96E1F"/>
    <w:rsid w:val="00CA1FC6"/>
    <w:rsid w:val="00CA2E65"/>
    <w:rsid w:val="00CA4152"/>
    <w:rsid w:val="00CC2BD8"/>
    <w:rsid w:val="00CF2354"/>
    <w:rsid w:val="00CF3055"/>
    <w:rsid w:val="00CF338A"/>
    <w:rsid w:val="00CF4D17"/>
    <w:rsid w:val="00D0167F"/>
    <w:rsid w:val="00D040F4"/>
    <w:rsid w:val="00D12D98"/>
    <w:rsid w:val="00D13A48"/>
    <w:rsid w:val="00D1647D"/>
    <w:rsid w:val="00D31352"/>
    <w:rsid w:val="00D368EE"/>
    <w:rsid w:val="00D427C1"/>
    <w:rsid w:val="00D467C4"/>
    <w:rsid w:val="00D515EC"/>
    <w:rsid w:val="00D53307"/>
    <w:rsid w:val="00D5494B"/>
    <w:rsid w:val="00D60EE6"/>
    <w:rsid w:val="00D614A4"/>
    <w:rsid w:val="00D65A86"/>
    <w:rsid w:val="00D7302C"/>
    <w:rsid w:val="00D81A5E"/>
    <w:rsid w:val="00D841C5"/>
    <w:rsid w:val="00D84AFC"/>
    <w:rsid w:val="00D84B26"/>
    <w:rsid w:val="00D863FD"/>
    <w:rsid w:val="00D96D44"/>
    <w:rsid w:val="00DA78D7"/>
    <w:rsid w:val="00DB0811"/>
    <w:rsid w:val="00DB195D"/>
    <w:rsid w:val="00DB22CB"/>
    <w:rsid w:val="00DC7F1B"/>
    <w:rsid w:val="00DE19CF"/>
    <w:rsid w:val="00DE2AF2"/>
    <w:rsid w:val="00DE5560"/>
    <w:rsid w:val="00DE7A9F"/>
    <w:rsid w:val="00DF1E21"/>
    <w:rsid w:val="00DF63F9"/>
    <w:rsid w:val="00E06E3B"/>
    <w:rsid w:val="00E07557"/>
    <w:rsid w:val="00E1101F"/>
    <w:rsid w:val="00E15F70"/>
    <w:rsid w:val="00E24D03"/>
    <w:rsid w:val="00E25140"/>
    <w:rsid w:val="00E3546A"/>
    <w:rsid w:val="00E361B0"/>
    <w:rsid w:val="00E44ACE"/>
    <w:rsid w:val="00E50030"/>
    <w:rsid w:val="00E50763"/>
    <w:rsid w:val="00E521B5"/>
    <w:rsid w:val="00E54782"/>
    <w:rsid w:val="00E558F9"/>
    <w:rsid w:val="00E577F0"/>
    <w:rsid w:val="00E62866"/>
    <w:rsid w:val="00E7159E"/>
    <w:rsid w:val="00E719A3"/>
    <w:rsid w:val="00E757F5"/>
    <w:rsid w:val="00E826BB"/>
    <w:rsid w:val="00E941B8"/>
    <w:rsid w:val="00E96103"/>
    <w:rsid w:val="00E96604"/>
    <w:rsid w:val="00E96CE1"/>
    <w:rsid w:val="00EA732F"/>
    <w:rsid w:val="00EC2D9C"/>
    <w:rsid w:val="00EC3D04"/>
    <w:rsid w:val="00EC5662"/>
    <w:rsid w:val="00ED0872"/>
    <w:rsid w:val="00ED1570"/>
    <w:rsid w:val="00ED3224"/>
    <w:rsid w:val="00ED45D1"/>
    <w:rsid w:val="00EE38E8"/>
    <w:rsid w:val="00EE4AC5"/>
    <w:rsid w:val="00EE539E"/>
    <w:rsid w:val="00EE74E1"/>
    <w:rsid w:val="00EE7AC3"/>
    <w:rsid w:val="00EF4350"/>
    <w:rsid w:val="00F03FDA"/>
    <w:rsid w:val="00F04B52"/>
    <w:rsid w:val="00F15FEC"/>
    <w:rsid w:val="00F218D1"/>
    <w:rsid w:val="00F21EF1"/>
    <w:rsid w:val="00F40853"/>
    <w:rsid w:val="00F41DE4"/>
    <w:rsid w:val="00F5073E"/>
    <w:rsid w:val="00F511B6"/>
    <w:rsid w:val="00F541B3"/>
    <w:rsid w:val="00F54934"/>
    <w:rsid w:val="00F556AB"/>
    <w:rsid w:val="00F619C8"/>
    <w:rsid w:val="00F61E31"/>
    <w:rsid w:val="00F62746"/>
    <w:rsid w:val="00F6297F"/>
    <w:rsid w:val="00F6535F"/>
    <w:rsid w:val="00F744C6"/>
    <w:rsid w:val="00F74D58"/>
    <w:rsid w:val="00F76E86"/>
    <w:rsid w:val="00F80D73"/>
    <w:rsid w:val="00F82A89"/>
    <w:rsid w:val="00FA22A3"/>
    <w:rsid w:val="00FA2786"/>
    <w:rsid w:val="00FA7669"/>
    <w:rsid w:val="00FB3035"/>
    <w:rsid w:val="00FB38FE"/>
    <w:rsid w:val="00FB6C7D"/>
    <w:rsid w:val="00FB7E06"/>
    <w:rsid w:val="00FC24D2"/>
    <w:rsid w:val="00FD1A21"/>
    <w:rsid w:val="00FD25BA"/>
    <w:rsid w:val="00FD4284"/>
    <w:rsid w:val="00FD4C9F"/>
    <w:rsid w:val="00FD4FDF"/>
    <w:rsid w:val="00FE1B12"/>
    <w:rsid w:val="00FE3279"/>
    <w:rsid w:val="00FE3D7B"/>
    <w:rsid w:val="00FE4518"/>
    <w:rsid w:val="00FE5724"/>
    <w:rsid w:val="00FF1A45"/>
    <w:rsid w:val="00FF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29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348D666D"/>
  <w15:chartTrackingRefBased/>
  <w15:docId w15:val="{A2F49C2F-AB75-470B-ADDE-5E30034D3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A578D3"/>
    <w:rPr>
      <w:rFonts w:ascii="Garamond" w:hAnsi="Garamond"/>
      <w:sz w:val="24"/>
      <w:lang w:eastAsia="en-US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u w:val="single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i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okumentkopf">
    <w:name w:val="Dokumentkopf"/>
    <w:basedOn w:val="Standard"/>
    <w:next w:val="Standard"/>
    <w:pPr>
      <w:tabs>
        <w:tab w:val="right" w:pos="8789"/>
      </w:tabs>
    </w:pPr>
    <w:rPr>
      <w:b/>
      <w:sz w:val="32"/>
      <w:u w:val="single"/>
    </w:rPr>
  </w:style>
  <w:style w:type="paragraph" w:customStyle="1" w:styleId="Aufzhlungszeichen1">
    <w:name w:val="Aufzählungszeichen 1"/>
    <w:basedOn w:val="Standard"/>
    <w:pPr>
      <w:numPr>
        <w:numId w:val="4"/>
      </w:numPr>
      <w:tabs>
        <w:tab w:val="clear" w:pos="360"/>
        <w:tab w:val="left" w:pos="426"/>
      </w:tabs>
      <w:ind w:left="426" w:hanging="426"/>
    </w:pPr>
  </w:style>
  <w:style w:type="paragraph" w:styleId="Aufzhlungszeichen2">
    <w:name w:val="List Bullet 2"/>
    <w:basedOn w:val="Standard"/>
    <w:autoRedefine/>
    <w:pPr>
      <w:numPr>
        <w:numId w:val="5"/>
      </w:numPr>
      <w:tabs>
        <w:tab w:val="clear" w:pos="643"/>
        <w:tab w:val="left" w:pos="851"/>
      </w:tabs>
      <w:ind w:left="851" w:hanging="426"/>
    </w:pPr>
  </w:style>
  <w:style w:type="paragraph" w:styleId="Aufzhlungszeichen3">
    <w:name w:val="List Bullet 3"/>
    <w:basedOn w:val="Standard"/>
    <w:autoRedefine/>
    <w:pPr>
      <w:numPr>
        <w:numId w:val="8"/>
      </w:numPr>
      <w:tabs>
        <w:tab w:val="clear" w:pos="926"/>
        <w:tab w:val="left" w:pos="1276"/>
      </w:tabs>
      <w:ind w:left="1276" w:hanging="425"/>
    </w:p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  <w:rPr>
      <w:lang w:val="x-none"/>
    </w:rPr>
  </w:style>
  <w:style w:type="table" w:styleId="Tabellenraster">
    <w:name w:val="Table Grid"/>
    <w:basedOn w:val="NormaleTabelle"/>
    <w:rsid w:val="00C96E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125A87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rsid w:val="00A079D6"/>
    <w:pPr>
      <w:tabs>
        <w:tab w:val="center" w:pos="4536"/>
        <w:tab w:val="right" w:pos="9072"/>
      </w:tabs>
    </w:pPr>
    <w:rPr>
      <w:lang w:val="x-none"/>
    </w:rPr>
  </w:style>
  <w:style w:type="character" w:customStyle="1" w:styleId="FuzeileZchn">
    <w:name w:val="Fußzeile Zchn"/>
    <w:link w:val="Fuzeile"/>
    <w:rsid w:val="00A079D6"/>
    <w:rPr>
      <w:rFonts w:ascii="Garamond" w:hAnsi="Garamond"/>
      <w:sz w:val="24"/>
      <w:lang w:eastAsia="en-US"/>
    </w:rPr>
  </w:style>
  <w:style w:type="character" w:customStyle="1" w:styleId="KopfzeileZchn">
    <w:name w:val="Kopfzeile Zchn"/>
    <w:link w:val="Kopfzeile"/>
    <w:uiPriority w:val="99"/>
    <w:rsid w:val="00A079D6"/>
    <w:rPr>
      <w:rFonts w:ascii="Garamond" w:hAnsi="Garamond"/>
      <w:sz w:val="24"/>
      <w:lang w:eastAsia="en-US"/>
    </w:rPr>
  </w:style>
  <w:style w:type="character" w:styleId="Hyperlink">
    <w:name w:val="Hyperlink"/>
    <w:rsid w:val="00F76E86"/>
    <w:rPr>
      <w:color w:val="0000FF"/>
      <w:u w:val="single"/>
    </w:rPr>
  </w:style>
  <w:style w:type="paragraph" w:styleId="Textkrper">
    <w:name w:val="Body Text"/>
    <w:basedOn w:val="Standard"/>
    <w:link w:val="TextkrperZchn"/>
    <w:rsid w:val="00532A29"/>
    <w:pPr>
      <w:spacing w:line="360" w:lineRule="auto"/>
    </w:pPr>
    <w:rPr>
      <w:rFonts w:ascii="Arial" w:eastAsia="Times" w:hAnsi="Arial"/>
      <w:b/>
      <w:bCs/>
      <w:lang w:val="x-none" w:eastAsia="x-none"/>
    </w:rPr>
  </w:style>
  <w:style w:type="character" w:customStyle="1" w:styleId="TextkrperZchn">
    <w:name w:val="Textkörper Zchn"/>
    <w:link w:val="Textkrper"/>
    <w:rsid w:val="00532A29"/>
    <w:rPr>
      <w:rFonts w:ascii="Arial" w:eastAsia="Times" w:hAnsi="Arial" w:cs="Arial"/>
      <w:b/>
      <w:bCs/>
      <w:sz w:val="24"/>
    </w:rPr>
  </w:style>
  <w:style w:type="paragraph" w:styleId="StandardWeb">
    <w:name w:val="Normal (Web)"/>
    <w:basedOn w:val="Standard"/>
    <w:uiPriority w:val="99"/>
    <w:unhideWhenUsed/>
    <w:rsid w:val="001F2240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A1B4A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rsid w:val="009C2E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stwoche@kempten.de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estwoche@kempten.de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festwoche.com/ausstelle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estwoche@kempten.de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afilser\Lokale%20Einstellungen\Temporary%20Internet%20Files\OLK20\AFW%20Briefvorlage_Hitzler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13F87F-C3AF-419E-8C22-E93BBE09D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AFW Briefvorlage_Hitzler</Template>
  <TotalTime>0</TotalTime>
  <Pages>1</Pages>
  <Words>110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>Tanner Werbung</Company>
  <LinksUpToDate>false</LinksUpToDate>
  <CharactersWithSpaces>1005</CharactersWithSpaces>
  <SharedDoc>false</SharedDoc>
  <HLinks>
    <vt:vector size="6" baseType="variant">
      <vt:variant>
        <vt:i4>8257602</vt:i4>
      </vt:variant>
      <vt:variant>
        <vt:i4>0</vt:i4>
      </vt:variant>
      <vt:variant>
        <vt:i4>0</vt:i4>
      </vt:variant>
      <vt:variant>
        <vt:i4>5</vt:i4>
      </vt:variant>
      <vt:variant>
        <vt:lpwstr>mailto:festwoche@kempten.de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afilser</dc:creator>
  <cp:keywords/>
  <cp:lastModifiedBy>Konzelmann, Eva</cp:lastModifiedBy>
  <cp:revision>5</cp:revision>
  <cp:lastPrinted>2021-11-11T12:29:00Z</cp:lastPrinted>
  <dcterms:created xsi:type="dcterms:W3CDTF">2025-12-08T14:30:00Z</dcterms:created>
  <dcterms:modified xsi:type="dcterms:W3CDTF">2025-12-09T14:32:00Z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F21D9941-81F0-471A-ADEE-4E74B49217ED}" pid="100">
    <vt:lpwstr>nscale::2c908c0d-68bdb85e-0168-bdb87caf-0002::Stadt_Kempten$NOTSET$3365374$2$NOTSET::0::dms.stadt.kempten.de::8443::nscalealinst1::DMS Kempten</vt:lpwstr>
  </property>
</Properties>
</file>