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07645" w14:textId="77777777" w:rsidR="00334B90" w:rsidRDefault="00F5073E" w:rsidP="00334B90">
      <w:pPr>
        <w:ind w:right="-35"/>
        <w:rPr>
          <w:rFonts w:ascii="Verdana" w:hAnsi="Verdana" w:cs="Arial"/>
          <w:b/>
          <w:sz w:val="20"/>
        </w:rPr>
      </w:pPr>
      <w:r w:rsidRPr="00334B90">
        <w:rPr>
          <w:rFonts w:ascii="Arial" w:hAnsi="Arial" w:cs="Arial"/>
          <w:noProof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039486E" wp14:editId="53D16C1F">
                <wp:simplePos x="0" y="0"/>
                <wp:positionH relativeFrom="column">
                  <wp:posOffset>4114800</wp:posOffset>
                </wp:positionH>
                <wp:positionV relativeFrom="paragraph">
                  <wp:posOffset>274955</wp:posOffset>
                </wp:positionV>
                <wp:extent cx="1857375" cy="944245"/>
                <wp:effectExtent l="0" t="0" r="9525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944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049355" w14:textId="5BB62C48" w:rsidR="004E5180" w:rsidRPr="00334B90" w:rsidRDefault="00EC3D04">
                            <w:pPr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</w:pPr>
                            <w:r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Großer Kornhausplatz 1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87439 Kempten (Allgäu)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Telefon 0831–2525-70</w:t>
                            </w:r>
                            <w:r w:rsidR="00334B9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5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0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</w:r>
                            <w:hyperlink r:id="rId8" w:history="1">
                              <w:r w:rsidR="004E5180" w:rsidRPr="00334B90">
                                <w:rPr>
                                  <w:rStyle w:val="Hyperlink"/>
                                  <w:rFonts w:ascii="Verdana" w:hAnsi="Verdana"/>
                                  <w:color w:val="226845"/>
                                  <w:sz w:val="20"/>
                                  <w:u w:val="none"/>
                                </w:rPr>
                                <w:t>festwoche@kempten.de</w:t>
                              </w:r>
                            </w:hyperlink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www.festwoche.com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39486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24pt;margin-top:21.65pt;width:146.25pt;height:74.35pt;z-index:-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" stroked="f">
                <v:textbox style="mso-fit-shape-to-text:t">
                  <w:txbxContent>
                    <w:p w14:paraId="2C049355" w14:textId="5BB62C48" w:rsidR="004E5180" w:rsidRPr="00334B90" w:rsidRDefault="00EC3D04">
                      <w:pPr>
                        <w:rPr>
                          <w:rFonts w:ascii="Verdana" w:hAnsi="Verdana"/>
                          <w:color w:val="226845"/>
                          <w:sz w:val="20"/>
                        </w:rPr>
                      </w:pPr>
                      <w:r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Großer Kornhausplatz 1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87439 Kempten (Allgäu)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Telefon 0831–2525-70</w:t>
                      </w:r>
                      <w:r w:rsidR="00334B9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5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0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</w:r>
                      <w:hyperlink r:id="rId9" w:history="1">
                        <w:r w:rsidR="004E5180" w:rsidRPr="00334B90">
                          <w:rPr>
                            <w:rStyle w:val="Hyperlink"/>
                            <w:rFonts w:ascii="Verdana" w:hAnsi="Verdana"/>
                            <w:color w:val="226845"/>
                            <w:sz w:val="20"/>
                            <w:u w:val="none"/>
                          </w:rPr>
                          <w:t>festwoche@kempten.de</w:t>
                        </w:r>
                      </w:hyperlink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www.festwoche.com</w:t>
                      </w:r>
                    </w:p>
                  </w:txbxContent>
                </v:textbox>
              </v:shape>
            </w:pict>
          </mc:Fallback>
        </mc:AlternateContent>
      </w:r>
      <w:r w:rsidR="00613E27" w:rsidRPr="00334B90">
        <w:rPr>
          <w:rFonts w:ascii="Arial" w:hAnsi="Arial" w:cs="Arial"/>
          <w:b/>
          <w:sz w:val="20"/>
        </w:rPr>
        <w:br/>
      </w:r>
      <w:r w:rsidR="00613E27" w:rsidRPr="00334B90">
        <w:rPr>
          <w:rFonts w:ascii="Arial" w:hAnsi="Arial" w:cs="Arial"/>
          <w:b/>
          <w:sz w:val="20"/>
        </w:rPr>
        <w:br/>
      </w:r>
    </w:p>
    <w:p w14:paraId="0A010D53" w14:textId="77777777" w:rsidR="00334B90" w:rsidRDefault="00334B90" w:rsidP="00613E27">
      <w:pPr>
        <w:ind w:right="3236"/>
        <w:rPr>
          <w:rFonts w:ascii="Verdana" w:hAnsi="Verdana" w:cs="Arial"/>
          <w:b/>
          <w:sz w:val="20"/>
        </w:rPr>
      </w:pPr>
    </w:p>
    <w:p w14:paraId="39246137" w14:textId="3835FB93" w:rsidR="003358AF" w:rsidRPr="00334B90" w:rsidRDefault="00823EEA" w:rsidP="00613E27">
      <w:pPr>
        <w:ind w:right="3236"/>
        <w:rPr>
          <w:rFonts w:ascii="Verdana" w:hAnsi="Verdana" w:cs="Arial"/>
          <w:b/>
          <w:sz w:val="20"/>
        </w:rPr>
      </w:pPr>
      <w:r w:rsidRPr="00334B90">
        <w:rPr>
          <w:rFonts w:ascii="Verdana" w:hAnsi="Verdana" w:cs="Arial"/>
          <w:b/>
          <w:sz w:val="20"/>
        </w:rPr>
        <w:t>Allgäuer Festwoche 20</w:t>
      </w:r>
      <w:r w:rsidR="006C52CB" w:rsidRPr="00334B90">
        <w:rPr>
          <w:rFonts w:ascii="Verdana" w:hAnsi="Verdana" w:cs="Arial"/>
          <w:b/>
          <w:sz w:val="20"/>
        </w:rPr>
        <w:t>2</w:t>
      </w:r>
      <w:r w:rsidR="00334B90" w:rsidRPr="00334B90">
        <w:rPr>
          <w:rFonts w:ascii="Verdana" w:hAnsi="Verdana" w:cs="Arial"/>
          <w:b/>
          <w:sz w:val="20"/>
        </w:rPr>
        <w:t>6</w:t>
      </w:r>
    </w:p>
    <w:p w14:paraId="43B24DDA" w14:textId="77777777" w:rsidR="003358AF" w:rsidRPr="00334B90" w:rsidRDefault="003358AF" w:rsidP="00532A29">
      <w:pPr>
        <w:ind w:left="142" w:right="3236"/>
        <w:rPr>
          <w:rFonts w:ascii="Verdana" w:hAnsi="Verdana" w:cs="Arial"/>
          <w:sz w:val="22"/>
          <w:szCs w:val="22"/>
        </w:rPr>
      </w:pPr>
    </w:p>
    <w:p w14:paraId="2A6179FD" w14:textId="73582BD8" w:rsidR="00532A29" w:rsidRPr="00334B90" w:rsidRDefault="003A1B4A" w:rsidP="00613E27">
      <w:pPr>
        <w:ind w:right="3236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 xml:space="preserve">Presseinformation </w:t>
      </w:r>
      <w:r w:rsidR="00103FCA" w:rsidRPr="00334B90">
        <w:rPr>
          <w:rFonts w:ascii="Verdana" w:hAnsi="Verdana" w:cs="Arial"/>
          <w:sz w:val="20"/>
        </w:rPr>
        <w:t xml:space="preserve">Nr. </w:t>
      </w:r>
      <w:r w:rsidR="004202A5">
        <w:rPr>
          <w:rFonts w:ascii="Verdana" w:hAnsi="Verdana" w:cs="Arial"/>
          <w:sz w:val="20"/>
        </w:rPr>
        <w:t>3</w:t>
      </w:r>
      <w:r w:rsidR="008F10FB" w:rsidRPr="00334B90">
        <w:rPr>
          <w:rFonts w:ascii="Verdana" w:hAnsi="Verdana" w:cs="Arial"/>
          <w:sz w:val="20"/>
        </w:rPr>
        <w:t xml:space="preserve"> vom </w:t>
      </w:r>
      <w:r w:rsidR="004202A5">
        <w:rPr>
          <w:rFonts w:ascii="Verdana" w:hAnsi="Verdana" w:cs="Arial"/>
          <w:sz w:val="20"/>
        </w:rPr>
        <w:t>0</w:t>
      </w:r>
      <w:r w:rsidR="00D10172">
        <w:rPr>
          <w:rFonts w:ascii="Verdana" w:hAnsi="Verdana" w:cs="Arial"/>
          <w:sz w:val="20"/>
        </w:rPr>
        <w:t>9</w:t>
      </w:r>
      <w:r w:rsidR="004202A5">
        <w:rPr>
          <w:rFonts w:ascii="Verdana" w:hAnsi="Verdana" w:cs="Arial"/>
          <w:sz w:val="20"/>
        </w:rPr>
        <w:t>.12.2025</w:t>
      </w:r>
    </w:p>
    <w:p w14:paraId="1BB9CBDF" w14:textId="77777777" w:rsidR="00334B90" w:rsidRDefault="00532A29" w:rsidP="00613E27">
      <w:pPr>
        <w:rPr>
          <w:rFonts w:ascii="Verdana" w:hAnsi="Verdana" w:cs="Arial"/>
          <w:b/>
          <w:sz w:val="28"/>
          <w:szCs w:val="28"/>
        </w:rPr>
      </w:pPr>
      <w:r w:rsidRPr="00334B90">
        <w:rPr>
          <w:rFonts w:ascii="Verdana" w:hAnsi="Verdana"/>
          <w:b/>
        </w:rPr>
        <w:br/>
      </w:r>
    </w:p>
    <w:p w14:paraId="39CE822B" w14:textId="77777777" w:rsidR="00334B90" w:rsidRDefault="00334B90" w:rsidP="00613E27">
      <w:pPr>
        <w:rPr>
          <w:rFonts w:ascii="Verdana" w:hAnsi="Verdana" w:cs="Arial"/>
          <w:b/>
          <w:sz w:val="28"/>
          <w:szCs w:val="28"/>
        </w:rPr>
      </w:pPr>
    </w:p>
    <w:p w14:paraId="33E75936" w14:textId="0F895F5D" w:rsidR="003A1B4A" w:rsidRPr="0038733E" w:rsidRDefault="00334B90" w:rsidP="004202A5">
      <w:pPr>
        <w:ind w:right="674"/>
        <w:rPr>
          <w:rFonts w:ascii="Verdana" w:hAnsi="Verdana" w:cs="Arial"/>
          <w:b/>
          <w:sz w:val="22"/>
          <w:szCs w:val="22"/>
        </w:rPr>
      </w:pPr>
      <w:r w:rsidRPr="003A1B4A">
        <w:rPr>
          <w:rFonts w:ascii="Verdana" w:hAnsi="Verdana" w:cs="Arial"/>
          <w:b/>
          <w:sz w:val="22"/>
          <w:szCs w:val="22"/>
        </w:rPr>
        <w:t>Allgäuer Festwoche</w:t>
      </w:r>
      <w:r w:rsidR="004202A5">
        <w:rPr>
          <w:rFonts w:ascii="Verdana" w:hAnsi="Verdana" w:cs="Arial"/>
          <w:b/>
          <w:sz w:val="22"/>
          <w:szCs w:val="22"/>
        </w:rPr>
        <w:t>: Vergabe der Imbissstände</w:t>
      </w:r>
      <w:r w:rsidR="00AB14C0">
        <w:rPr>
          <w:rFonts w:ascii="Verdana" w:hAnsi="Verdana" w:cs="Arial"/>
          <w:b/>
          <w:sz w:val="22"/>
          <w:szCs w:val="22"/>
        </w:rPr>
        <w:t xml:space="preserve"> 2026 - 2028</w:t>
      </w:r>
    </w:p>
    <w:p w14:paraId="5E273C97" w14:textId="77777777" w:rsidR="004202A5" w:rsidRDefault="004202A5" w:rsidP="004202A5">
      <w:pPr>
        <w:pStyle w:val="Textkrper"/>
        <w:ind w:right="674"/>
        <w:rPr>
          <w:rFonts w:ascii="Verdana" w:hAnsi="Verdana"/>
          <w:b w:val="0"/>
          <w:bCs w:val="0"/>
          <w:sz w:val="20"/>
        </w:rPr>
      </w:pPr>
    </w:p>
    <w:p w14:paraId="717B46E1" w14:textId="4CC66B63" w:rsidR="00D70593" w:rsidRDefault="004202A5" w:rsidP="00D70593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 w:rsidRPr="00D70593">
        <w:rPr>
          <w:rFonts w:ascii="Verdana" w:hAnsi="Verdana"/>
          <w:b w:val="0"/>
          <w:bCs w:val="0"/>
          <w:sz w:val="20"/>
          <w:lang w:val="de-DE"/>
        </w:rPr>
        <w:t>Für die Allgäuer Festwoche</w:t>
      </w:r>
      <w:r w:rsidR="00577EAA">
        <w:rPr>
          <w:rFonts w:ascii="Verdana" w:hAnsi="Verdana"/>
          <w:b w:val="0"/>
          <w:bCs w:val="0"/>
          <w:sz w:val="20"/>
          <w:lang w:val="de-DE"/>
        </w:rPr>
        <w:t xml:space="preserve"> </w:t>
      </w:r>
      <w:r w:rsidR="00AB14C0">
        <w:rPr>
          <w:rFonts w:ascii="Verdana" w:hAnsi="Verdana"/>
          <w:b w:val="0"/>
          <w:bCs w:val="0"/>
          <w:sz w:val="20"/>
          <w:lang w:val="de-DE"/>
        </w:rPr>
        <w:t>2026 - 2028</w:t>
      </w:r>
      <w:r>
        <w:rPr>
          <w:rFonts w:ascii="Verdana" w:hAnsi="Verdana"/>
          <w:b w:val="0"/>
          <w:bCs w:val="0"/>
          <w:sz w:val="20"/>
          <w:lang w:val="de-DE"/>
        </w:rPr>
        <w:t xml:space="preserve"> </w:t>
      </w:r>
      <w:r w:rsidRPr="00D70593">
        <w:rPr>
          <w:rFonts w:ascii="Verdana" w:hAnsi="Verdana"/>
          <w:b w:val="0"/>
          <w:bCs w:val="0"/>
          <w:sz w:val="20"/>
          <w:lang w:val="de-DE"/>
        </w:rPr>
        <w:t xml:space="preserve">steht die Neuvergabe der Imbiss-Stände an. </w:t>
      </w:r>
      <w:r w:rsidR="00D70593">
        <w:rPr>
          <w:rFonts w:ascii="Verdana" w:hAnsi="Verdana"/>
          <w:b w:val="0"/>
          <w:bCs w:val="0"/>
          <w:sz w:val="20"/>
          <w:lang w:val="de-DE"/>
        </w:rPr>
        <w:t>A</w:t>
      </w:r>
      <w:r w:rsidRPr="00D70593">
        <w:rPr>
          <w:rFonts w:ascii="Verdana" w:hAnsi="Verdana"/>
          <w:b w:val="0"/>
          <w:bCs w:val="0"/>
          <w:sz w:val="20"/>
          <w:lang w:val="de-DE"/>
        </w:rPr>
        <w:t xml:space="preserve">b sofort </w:t>
      </w:r>
      <w:r w:rsidR="00D70593">
        <w:rPr>
          <w:rFonts w:ascii="Verdana" w:hAnsi="Verdana"/>
          <w:b w:val="0"/>
          <w:bCs w:val="0"/>
          <w:sz w:val="20"/>
          <w:lang w:val="de-DE"/>
        </w:rPr>
        <w:t xml:space="preserve">können sich </w:t>
      </w:r>
      <w:r w:rsidRPr="00D70593">
        <w:rPr>
          <w:rFonts w:ascii="Verdana" w:hAnsi="Verdana"/>
          <w:b w:val="0"/>
          <w:bCs w:val="0"/>
          <w:sz w:val="20"/>
          <w:lang w:val="de-DE"/>
        </w:rPr>
        <w:t xml:space="preserve">Unternehmen und Gastronomie-Betriebe auf die zur Verfügung stehenden Plätze </w:t>
      </w:r>
      <w:r>
        <w:rPr>
          <w:rFonts w:ascii="Verdana" w:hAnsi="Verdana"/>
          <w:b w:val="0"/>
          <w:bCs w:val="0"/>
          <w:sz w:val="20"/>
          <w:lang w:val="de-DE"/>
        </w:rPr>
        <w:t>auf dem</w:t>
      </w:r>
      <w:r w:rsidRPr="00D70593">
        <w:rPr>
          <w:rFonts w:ascii="Verdana" w:hAnsi="Verdana"/>
          <w:b w:val="0"/>
          <w:bCs w:val="0"/>
          <w:sz w:val="20"/>
          <w:lang w:val="de-DE"/>
        </w:rPr>
        <w:t xml:space="preserve"> Festwochen-Gelände bewerben</w:t>
      </w:r>
      <w:r>
        <w:rPr>
          <w:rFonts w:ascii="Verdana" w:hAnsi="Verdana"/>
          <w:b w:val="0"/>
          <w:bCs w:val="0"/>
          <w:sz w:val="20"/>
          <w:lang w:val="de-DE"/>
        </w:rPr>
        <w:t>.</w:t>
      </w:r>
    </w:p>
    <w:p w14:paraId="1B8340FE" w14:textId="4CA3DA50" w:rsidR="00D70593" w:rsidRDefault="00AB14C0" w:rsidP="00D70593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 w:rsidRPr="00AB14C0">
        <w:rPr>
          <w:rFonts w:ascii="Verdana" w:hAnsi="Verdana"/>
          <w:b w:val="0"/>
          <w:bCs w:val="0"/>
          <w:sz w:val="20"/>
          <w:lang w:val="de-DE"/>
        </w:rPr>
        <w:t>Die Vergabe erfolgt für drei Jahre, beginnend mit dem Veranstaltungsjahr 2026.</w:t>
      </w:r>
      <w:r w:rsidR="004202A5" w:rsidRPr="00D70593">
        <w:rPr>
          <w:rFonts w:ascii="Verdana" w:hAnsi="Verdana"/>
          <w:b w:val="0"/>
          <w:bCs w:val="0"/>
          <w:sz w:val="20"/>
          <w:lang w:val="de-DE"/>
        </w:rPr>
        <w:t xml:space="preserve"> Bestandteil der Bewerbung ist ein gastronomisches und gestalterisches Konzept, um ein attraktives und vielfältiges gastronomisches Angebot für die Festwochenbesucher zu </w:t>
      </w:r>
      <w:r w:rsidR="00D70593">
        <w:rPr>
          <w:rFonts w:ascii="Verdana" w:hAnsi="Verdana"/>
          <w:b w:val="0"/>
          <w:bCs w:val="0"/>
          <w:sz w:val="20"/>
          <w:lang w:val="de-DE"/>
        </w:rPr>
        <w:t>erreichen</w:t>
      </w:r>
      <w:r w:rsidR="004202A5" w:rsidRPr="00D70593">
        <w:rPr>
          <w:rFonts w:ascii="Verdana" w:hAnsi="Verdana"/>
          <w:b w:val="0"/>
          <w:bCs w:val="0"/>
          <w:sz w:val="20"/>
          <w:lang w:val="de-DE"/>
        </w:rPr>
        <w:t>. Besonderen Wert legt der Kempten Messe- und Veranstaltungs-Betrieb auch in diesem Jahr auf ein umwelt- und ressourcenschonendes Mehrwegkonzept sowie eine barrierefreie Gestaltung.</w:t>
      </w:r>
    </w:p>
    <w:p w14:paraId="0CD91A3F" w14:textId="517AC487" w:rsidR="004202A5" w:rsidRPr="00D70593" w:rsidRDefault="004202A5" w:rsidP="00D70593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 w:rsidRPr="00D70593">
        <w:rPr>
          <w:rFonts w:ascii="Verdana" w:hAnsi="Verdana"/>
          <w:b w:val="0"/>
          <w:bCs w:val="0"/>
          <w:sz w:val="20"/>
          <w:lang w:val="de-DE"/>
        </w:rPr>
        <w:t xml:space="preserve">Die Anforderungen und Voraussetzungen, sowie die detaillierten Rahmenbedingungen zur Ausschreibung stehen ab sofort unter </w:t>
      </w:r>
      <w:hyperlink r:id="rId10" w:history="1">
        <w:r w:rsidR="00824D7B" w:rsidRPr="00824D7B">
          <w:rPr>
            <w:rStyle w:val="Hyperlink"/>
            <w:rFonts w:ascii="Verdana" w:hAnsi="Verdana"/>
            <w:b w:val="0"/>
            <w:bCs w:val="0"/>
            <w:sz w:val="20"/>
            <w:lang w:val="de-DE"/>
          </w:rPr>
          <w:t>https://www.festwoche.com/mitmachen/sei-aktiv-dabei/ausschreibungen/</w:t>
        </w:r>
      </w:hyperlink>
      <w:r w:rsidR="00824D7B">
        <w:rPr>
          <w:rFonts w:ascii="Verdana" w:hAnsi="Verdana"/>
          <w:b w:val="0"/>
          <w:bCs w:val="0"/>
          <w:sz w:val="20"/>
          <w:lang w:val="de-DE"/>
        </w:rPr>
        <w:t xml:space="preserve"> </w:t>
      </w:r>
      <w:r w:rsidRPr="00D70593">
        <w:rPr>
          <w:rFonts w:ascii="Verdana" w:hAnsi="Verdana"/>
          <w:b w:val="0"/>
          <w:bCs w:val="0"/>
          <w:sz w:val="20"/>
          <w:lang w:val="de-DE"/>
        </w:rPr>
        <w:t>zum Download zur Verfügung.</w:t>
      </w:r>
      <w:r w:rsidR="00D70593">
        <w:rPr>
          <w:rFonts w:ascii="Verdana" w:hAnsi="Verdana"/>
          <w:b w:val="0"/>
          <w:bCs w:val="0"/>
          <w:sz w:val="20"/>
          <w:lang w:val="de-DE"/>
        </w:rPr>
        <w:t xml:space="preserve"> </w:t>
      </w:r>
      <w:r w:rsidRPr="00D70593">
        <w:rPr>
          <w:rFonts w:ascii="Verdana" w:hAnsi="Verdana"/>
          <w:b w:val="0"/>
          <w:bCs w:val="0"/>
          <w:sz w:val="20"/>
          <w:lang w:val="de-DE"/>
        </w:rPr>
        <w:t xml:space="preserve">Die Angebotsabgabefrist </w:t>
      </w:r>
      <w:r w:rsidR="00D70593">
        <w:rPr>
          <w:rFonts w:ascii="Verdana" w:hAnsi="Verdana"/>
          <w:b w:val="0"/>
          <w:bCs w:val="0"/>
          <w:sz w:val="20"/>
          <w:lang w:val="de-DE"/>
        </w:rPr>
        <w:t>läuft bis</w:t>
      </w:r>
      <w:r w:rsidRPr="00D70593">
        <w:rPr>
          <w:rFonts w:ascii="Verdana" w:hAnsi="Verdana"/>
          <w:b w:val="0"/>
          <w:bCs w:val="0"/>
          <w:sz w:val="20"/>
          <w:lang w:val="de-DE"/>
        </w:rPr>
        <w:t xml:space="preserve"> </w:t>
      </w:r>
      <w:r w:rsidR="00824D7B">
        <w:rPr>
          <w:rFonts w:ascii="Verdana" w:hAnsi="Verdana"/>
          <w:b w:val="0"/>
          <w:bCs w:val="0"/>
          <w:sz w:val="20"/>
          <w:lang w:val="de-DE"/>
        </w:rPr>
        <w:t>zum 02</w:t>
      </w:r>
      <w:r w:rsidRPr="00D70593">
        <w:rPr>
          <w:rFonts w:ascii="Verdana" w:hAnsi="Verdana"/>
          <w:b w:val="0"/>
          <w:bCs w:val="0"/>
          <w:sz w:val="20"/>
          <w:lang w:val="de-DE"/>
        </w:rPr>
        <w:t>.01.202</w:t>
      </w:r>
      <w:r w:rsidR="00D70593">
        <w:rPr>
          <w:rFonts w:ascii="Verdana" w:hAnsi="Verdana"/>
          <w:b w:val="0"/>
          <w:bCs w:val="0"/>
          <w:sz w:val="20"/>
          <w:lang w:val="de-DE"/>
        </w:rPr>
        <w:t>6</w:t>
      </w:r>
      <w:r w:rsidRPr="00D70593">
        <w:rPr>
          <w:rFonts w:ascii="Verdana" w:hAnsi="Verdana"/>
          <w:b w:val="0"/>
          <w:bCs w:val="0"/>
          <w:sz w:val="20"/>
          <w:lang w:val="de-DE"/>
        </w:rPr>
        <w:t>.</w:t>
      </w:r>
    </w:p>
    <w:p w14:paraId="141A32D8" w14:textId="5152E65D" w:rsidR="0038733E" w:rsidRPr="00577EAA" w:rsidRDefault="0038733E" w:rsidP="00824D7B">
      <w:pPr>
        <w:pStyle w:val="Textkrper"/>
        <w:spacing w:after="240"/>
        <w:ind w:right="674"/>
        <w:rPr>
          <w:rFonts w:ascii="Verdana" w:hAnsi="Verdana"/>
          <w:b w:val="0"/>
          <w:bCs w:val="0"/>
          <w:sz w:val="20"/>
          <w:lang w:val="de-DE"/>
        </w:rPr>
      </w:pPr>
      <w:r w:rsidRPr="00824D7B">
        <w:rPr>
          <w:rFonts w:ascii="Verdana" w:hAnsi="Verdana"/>
          <w:b w:val="0"/>
          <w:bCs w:val="0"/>
          <w:sz w:val="20"/>
          <w:lang w:val="de-DE"/>
        </w:rPr>
        <w:t xml:space="preserve">Alle weiteren Informationen zur Allgäuer Festwoche gibt es unter </w:t>
      </w:r>
      <w:hyperlink r:id="rId11" w:history="1">
        <w:r w:rsidRPr="00824D7B">
          <w:rPr>
            <w:rFonts w:ascii="Verdana" w:hAnsi="Verdana"/>
            <w:b w:val="0"/>
            <w:bCs w:val="0"/>
            <w:sz w:val="20"/>
          </w:rPr>
          <w:t>festwoche@kempten.de</w:t>
        </w:r>
      </w:hyperlink>
      <w:r w:rsidR="00577EAA">
        <w:rPr>
          <w:rFonts w:ascii="Verdana" w:hAnsi="Verdana"/>
          <w:b w:val="0"/>
          <w:bCs w:val="0"/>
          <w:sz w:val="20"/>
          <w:lang w:val="de-DE"/>
        </w:rPr>
        <w:t>.</w:t>
      </w:r>
    </w:p>
    <w:p w14:paraId="607B6420" w14:textId="49FCA882" w:rsidR="006077EB" w:rsidRPr="003A1B4A" w:rsidRDefault="006077EB" w:rsidP="003A1B4A">
      <w:pPr>
        <w:pStyle w:val="Textkrper"/>
        <w:ind w:right="532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noProof/>
          <w:sz w:val="20"/>
          <w:lang w:val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96A40" wp14:editId="44F1CD3A">
                <wp:simplePos x="0" y="0"/>
                <wp:positionH relativeFrom="margin">
                  <wp:align>left</wp:align>
                </wp:positionH>
                <wp:positionV relativeFrom="paragraph">
                  <wp:posOffset>213360</wp:posOffset>
                </wp:positionV>
                <wp:extent cx="5743575" cy="9525"/>
                <wp:effectExtent l="0" t="0" r="28575" b="28575"/>
                <wp:wrapNone/>
                <wp:docPr id="15" name="Gerader Verbind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35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058C80" id="Gerader Verbinder 1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8pt" to="452.2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081DBF9D" w14:textId="524A7361" w:rsidR="0055574F" w:rsidRDefault="0055574F" w:rsidP="006077EB">
      <w:pPr>
        <w:pStyle w:val="Textkrper"/>
        <w:ind w:left="142" w:right="1666"/>
        <w:rPr>
          <w:rFonts w:ascii="Verdana" w:hAnsi="Verdana"/>
          <w:sz w:val="16"/>
          <w:szCs w:val="16"/>
        </w:rPr>
      </w:pPr>
    </w:p>
    <w:p w14:paraId="0D3938C4" w14:textId="77777777" w:rsidR="0038733E" w:rsidRPr="00334B90" w:rsidRDefault="0038733E" w:rsidP="006077EB">
      <w:pPr>
        <w:pStyle w:val="Textkrper"/>
        <w:ind w:left="142" w:right="1666"/>
        <w:rPr>
          <w:rFonts w:ascii="Verdana" w:hAnsi="Verdana"/>
          <w:sz w:val="16"/>
          <w:szCs w:val="16"/>
        </w:rPr>
      </w:pPr>
    </w:p>
    <w:p w14:paraId="79C99F81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sz w:val="16"/>
          <w:szCs w:val="16"/>
        </w:rPr>
      </w:pPr>
      <w:r w:rsidRPr="00334B90">
        <w:rPr>
          <w:rFonts w:ascii="Verdana" w:hAnsi="Verdana"/>
          <w:sz w:val="16"/>
          <w:szCs w:val="16"/>
        </w:rPr>
        <w:t>Verantwortlich:</w:t>
      </w:r>
    </w:p>
    <w:p w14:paraId="46F91B4A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  <w:lang w:val="de-DE"/>
        </w:rPr>
        <w:t>Michaela Waldmann</w:t>
      </w:r>
    </w:p>
    <w:p w14:paraId="1B45AA19" w14:textId="27E108B1" w:rsidR="000D6B67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Telefon: 0831/25 25-</w:t>
      </w:r>
      <w:r w:rsidRPr="00334B90">
        <w:rPr>
          <w:rFonts w:ascii="Verdana" w:hAnsi="Verdana"/>
          <w:b w:val="0"/>
          <w:sz w:val="16"/>
          <w:szCs w:val="16"/>
          <w:lang w:val="de-DE"/>
        </w:rPr>
        <w:t>70</w:t>
      </w:r>
      <w:r w:rsidR="00334B90">
        <w:rPr>
          <w:rFonts w:ascii="Verdana" w:hAnsi="Verdana"/>
          <w:b w:val="0"/>
          <w:sz w:val="16"/>
          <w:szCs w:val="16"/>
          <w:lang w:val="de-DE"/>
        </w:rPr>
        <w:t>5</w:t>
      </w:r>
      <w:r w:rsidRPr="00334B90">
        <w:rPr>
          <w:rFonts w:ascii="Verdana" w:hAnsi="Verdana"/>
          <w:b w:val="0"/>
          <w:sz w:val="16"/>
          <w:szCs w:val="16"/>
          <w:lang w:val="de-DE"/>
        </w:rPr>
        <w:t>0</w:t>
      </w:r>
    </w:p>
    <w:p w14:paraId="45B58843" w14:textId="20453D19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E-Mail</w:t>
      </w:r>
      <w:r w:rsidR="00E558F9" w:rsidRPr="00334B90">
        <w:rPr>
          <w:rFonts w:ascii="Verdana" w:hAnsi="Verdana"/>
          <w:b w:val="0"/>
          <w:sz w:val="16"/>
          <w:szCs w:val="16"/>
          <w:lang w:val="de-DE"/>
        </w:rPr>
        <w:t xml:space="preserve">: </w:t>
      </w:r>
      <w:proofErr w:type="spellStart"/>
      <w:r w:rsidR="00E558F9" w:rsidRPr="00334B90">
        <w:rPr>
          <w:rFonts w:ascii="Verdana" w:hAnsi="Verdana"/>
          <w:b w:val="0"/>
          <w:sz w:val="16"/>
          <w:szCs w:val="16"/>
          <w:lang w:val="de-DE"/>
        </w:rPr>
        <w:t>festwoche</w:t>
      </w:r>
      <w:proofErr w:type="spellEnd"/>
      <w:r w:rsidRPr="00334B90">
        <w:rPr>
          <w:rFonts w:ascii="Verdana" w:hAnsi="Verdana"/>
          <w:b w:val="0"/>
          <w:sz w:val="16"/>
          <w:szCs w:val="16"/>
        </w:rPr>
        <w:t>@kempten.de</w:t>
      </w:r>
    </w:p>
    <w:sectPr w:rsidR="0055574F" w:rsidRPr="00334B90" w:rsidSect="00087441">
      <w:footerReference w:type="default" r:id="rId12"/>
      <w:headerReference w:type="first" r:id="rId13"/>
      <w:footerReference w:type="first" r:id="rId14"/>
      <w:pgSz w:w="11906" w:h="16838"/>
      <w:pgMar w:top="1440" w:right="1080" w:bottom="1702" w:left="1080" w:header="720" w:footer="397" w:gutter="0"/>
      <w:paperSrc w:first="1" w:other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95104" w14:textId="77777777" w:rsidR="004E5180" w:rsidRDefault="004E5180">
      <w:r>
        <w:separator/>
      </w:r>
    </w:p>
  </w:endnote>
  <w:endnote w:type="continuationSeparator" w:id="0">
    <w:p w14:paraId="16339B77" w14:textId="77777777" w:rsidR="004E5180" w:rsidRDefault="004E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calaSans-Regular">
    <w:panose1 w:val="020B0503060101020103"/>
    <w:charset w:val="00"/>
    <w:family w:val="swiss"/>
    <w:pitch w:val="variable"/>
    <w:sig w:usb0="8000002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BD166" w14:textId="77777777" w:rsidR="004E5180" w:rsidRDefault="004E5180">
    <w:pPr>
      <w:jc w:val="center"/>
    </w:pPr>
  </w:p>
  <w:p w14:paraId="19DBDD00" w14:textId="77777777" w:rsidR="00087441" w:rsidRPr="00334B90" w:rsidRDefault="00087441" w:rsidP="00087441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  <w:p w14:paraId="568E5483" w14:textId="77777777" w:rsidR="004E5180" w:rsidRDefault="004E5180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FD29E" w14:textId="77777777" w:rsidR="004E5180" w:rsidRPr="00334B90" w:rsidRDefault="004E5180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0A475" w14:textId="77777777" w:rsidR="004E5180" w:rsidRDefault="004E5180">
      <w:r>
        <w:separator/>
      </w:r>
    </w:p>
  </w:footnote>
  <w:footnote w:type="continuationSeparator" w:id="0">
    <w:p w14:paraId="5E17F1CD" w14:textId="77777777" w:rsidR="004E5180" w:rsidRDefault="004E51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C0935" w14:textId="77777777" w:rsidR="004E5180" w:rsidRDefault="004E5180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41B3BABF" wp14:editId="23425AA3">
          <wp:simplePos x="0" y="0"/>
          <wp:positionH relativeFrom="column">
            <wp:posOffset>-85725</wp:posOffset>
          </wp:positionH>
          <wp:positionV relativeFrom="paragraph">
            <wp:posOffset>-10795</wp:posOffset>
          </wp:positionV>
          <wp:extent cx="2838450" cy="590550"/>
          <wp:effectExtent l="0" t="0" r="0" b="0"/>
          <wp:wrapTight wrapText="bothSides">
            <wp:wrapPolygon edited="0">
              <wp:start x="0" y="0"/>
              <wp:lineTo x="0" y="20903"/>
              <wp:lineTo x="21455" y="20903"/>
              <wp:lineTo x="21455" y="0"/>
              <wp:lineTo x="0" y="0"/>
            </wp:wrapPolygon>
          </wp:wrapTight>
          <wp:docPr id="20" name="Bild 1" descr="logo_allgaeuer-festwoche_srgb_dunkelgru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allgaeuer-festwoche_srgb_dunkelgru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0329E730" w14:textId="32D2A427" w:rsidR="004E5180" w:rsidRPr="003A1B4A" w:rsidRDefault="004E5180" w:rsidP="00F5073E">
    <w:pPr>
      <w:pStyle w:val="Kopfzeile"/>
      <w:tabs>
        <w:tab w:val="clear" w:pos="4536"/>
        <w:tab w:val="center" w:pos="5529"/>
      </w:tabs>
      <w:ind w:left="709"/>
      <w:rPr>
        <w:rFonts w:ascii="Verdana" w:hAnsi="Verdana"/>
        <w:color w:val="000000"/>
        <w:sz w:val="41"/>
        <w:szCs w:val="41"/>
      </w:rPr>
    </w:pPr>
    <w:r w:rsidRPr="00334B90">
      <w:rPr>
        <w:rFonts w:ascii="Verdana" w:hAnsi="Verdana"/>
        <w:sz w:val="40"/>
        <w:szCs w:val="40"/>
      </w:rPr>
      <w:tab/>
    </w:r>
    <w:r w:rsidRPr="00334B90">
      <w:rPr>
        <w:rFonts w:ascii="Verdana" w:hAnsi="Verdana"/>
        <w:sz w:val="40"/>
        <w:szCs w:val="40"/>
      </w:rPr>
      <w:tab/>
    </w:r>
    <w:proofErr w:type="spellStart"/>
    <w:r w:rsidRPr="003A1B4A">
      <w:rPr>
        <w:rFonts w:ascii="Verdana" w:hAnsi="Verdana"/>
        <w:color w:val="000000"/>
        <w:sz w:val="41"/>
        <w:szCs w:val="41"/>
      </w:rPr>
      <w:t>Presse</w:t>
    </w:r>
    <w:r w:rsidR="003A1B4A" w:rsidRPr="003A1B4A">
      <w:rPr>
        <w:rFonts w:ascii="Verdana" w:hAnsi="Verdana"/>
        <w:color w:val="000000"/>
        <w:sz w:val="41"/>
        <w:szCs w:val="41"/>
        <w:lang w:val="de-DE"/>
      </w:rPr>
      <w:t>i</w:t>
    </w:r>
    <w:r w:rsidRPr="003A1B4A">
      <w:rPr>
        <w:rFonts w:ascii="Verdana" w:hAnsi="Verdana"/>
        <w:color w:val="000000"/>
        <w:sz w:val="41"/>
        <w:szCs w:val="41"/>
      </w:rPr>
      <w:t>nformation</w:t>
    </w:r>
    <w:proofErr w:type="spellEnd"/>
  </w:p>
  <w:p w14:paraId="318BEFE9" w14:textId="011FCB6F" w:rsidR="00F5073E" w:rsidRPr="003A1B4A" w:rsidRDefault="00F5073E" w:rsidP="003A1B4A">
    <w:pPr>
      <w:pStyle w:val="Kopfzeile"/>
      <w:tabs>
        <w:tab w:val="clear" w:pos="4536"/>
        <w:tab w:val="center" w:pos="5529"/>
      </w:tabs>
      <w:ind w:left="709"/>
      <w:rPr>
        <w:rFonts w:ascii="ScalaSans-Regular" w:hAnsi="ScalaSans-Regular"/>
        <w:color w:val="000000"/>
        <w:sz w:val="48"/>
        <w:szCs w:val="48"/>
        <w:lang w:val="de-DE"/>
      </w:rPr>
    </w:pPr>
    <w:r>
      <w:rPr>
        <w:rFonts w:ascii="ScalaSans-Regular" w:hAnsi="ScalaSans-Regular"/>
        <w:color w:val="000000"/>
        <w:sz w:val="48"/>
        <w:szCs w:val="48"/>
        <w:lang w:val="de-DE"/>
      </w:rPr>
      <w:t xml:space="preserve">        </w:t>
    </w:r>
    <w:r w:rsidR="004202A5">
      <w:rPr>
        <w:rFonts w:ascii="ScalaSans-Regular" w:hAnsi="ScalaSans-Regular"/>
        <w:color w:val="000000"/>
        <w:sz w:val="48"/>
        <w:szCs w:val="48"/>
        <w:lang w:val="de-DE"/>
      </w:rPr>
      <w:t xml:space="preserve"> </w:t>
    </w:r>
    <w:r w:rsidRPr="00334B90">
      <w:rPr>
        <w:rFonts w:ascii="Verdana" w:hAnsi="Verdana"/>
        <w:sz w:val="19"/>
        <w:szCs w:val="19"/>
      </w:rPr>
      <w:t>Abdruck honorarfrei</w:t>
    </w:r>
    <w:r w:rsidR="00334B90" w:rsidRPr="00334B90">
      <w:rPr>
        <w:rFonts w:ascii="Verdana" w:hAnsi="Verdana"/>
        <w:sz w:val="19"/>
        <w:szCs w:val="19"/>
        <w:lang w:val="de-DE"/>
      </w:rPr>
      <w:t>,</w:t>
    </w:r>
    <w:r w:rsidRPr="00334B90">
      <w:rPr>
        <w:rFonts w:ascii="Verdana" w:hAnsi="Verdana"/>
        <w:sz w:val="19"/>
        <w:szCs w:val="19"/>
      </w:rPr>
      <w:t xml:space="preserve"> Belege erwünscht</w:t>
    </w:r>
  </w:p>
  <w:p w14:paraId="7996CC80" w14:textId="012BEEF3" w:rsidR="004E5180" w:rsidRPr="004565AA" w:rsidRDefault="004E5180" w:rsidP="00F5073E">
    <w:pPr>
      <w:pStyle w:val="Kopfzeile"/>
      <w:rPr>
        <w:rFonts w:ascii="ScalaSans-Regular" w:hAnsi="ScalaSans-Regular"/>
      </w:rPr>
    </w:pPr>
    <w:r>
      <w:tab/>
    </w:r>
    <w:r w:rsidRPr="004565AA">
      <w:rPr>
        <w:rFonts w:ascii="ScalaSans-Regular" w:hAnsi="ScalaSans-Regular"/>
      </w:rPr>
      <w:t xml:space="preserve">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A39409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0D70D06C"/>
    <w:lvl w:ilvl="0">
      <w:start w:val="1"/>
      <w:numFmt w:val="bullet"/>
      <w:pStyle w:val="Aufzhlungszeichen2"/>
      <w:lvlText w:val=""/>
      <w:lvlJc w:val="left"/>
      <w:pPr>
        <w:tabs>
          <w:tab w:val="num" w:pos="643"/>
        </w:tabs>
        <w:ind w:left="567" w:hanging="284"/>
      </w:pPr>
      <w:rPr>
        <w:rFonts w:ascii="Symbol" w:hAnsi="Symbol" w:hint="default"/>
      </w:rPr>
    </w:lvl>
  </w:abstractNum>
  <w:abstractNum w:abstractNumId="2" w15:restartNumberingAfterBreak="0">
    <w:nsid w:val="012D5594"/>
    <w:multiLevelType w:val="singleLevel"/>
    <w:tmpl w:val="81F645BA"/>
    <w:lvl w:ilvl="0">
      <w:start w:val="1"/>
      <w:numFmt w:val="bullet"/>
      <w:pStyle w:val="Aufzhlungszeichen3"/>
      <w:lvlText w:val=""/>
      <w:lvlJc w:val="left"/>
      <w:pPr>
        <w:tabs>
          <w:tab w:val="num" w:pos="926"/>
        </w:tabs>
        <w:ind w:left="926" w:hanging="360"/>
      </w:pPr>
      <w:rPr>
        <w:rFonts w:ascii="Wingdings" w:hAnsi="Wingdings" w:hint="default"/>
      </w:rPr>
    </w:lvl>
  </w:abstractNum>
  <w:abstractNum w:abstractNumId="3" w15:restartNumberingAfterBreak="0">
    <w:nsid w:val="6C2F0DA0"/>
    <w:multiLevelType w:val="singleLevel"/>
    <w:tmpl w:val="ECD43630"/>
    <w:lvl w:ilvl="0">
      <w:start w:val="1"/>
      <w:numFmt w:val="bullet"/>
      <w:pStyle w:val="Aufzhlungszeichen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1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4273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F56"/>
    <w:rsid w:val="00000350"/>
    <w:rsid w:val="0000238B"/>
    <w:rsid w:val="00005F41"/>
    <w:rsid w:val="000076C2"/>
    <w:rsid w:val="00010ED9"/>
    <w:rsid w:val="00012667"/>
    <w:rsid w:val="0001311B"/>
    <w:rsid w:val="00015445"/>
    <w:rsid w:val="00016AA1"/>
    <w:rsid w:val="00025A6F"/>
    <w:rsid w:val="00030723"/>
    <w:rsid w:val="0003236F"/>
    <w:rsid w:val="0004370B"/>
    <w:rsid w:val="00044EF8"/>
    <w:rsid w:val="000464A5"/>
    <w:rsid w:val="00052E32"/>
    <w:rsid w:val="00055FEA"/>
    <w:rsid w:val="000565E8"/>
    <w:rsid w:val="00057B43"/>
    <w:rsid w:val="000638F9"/>
    <w:rsid w:val="0007126C"/>
    <w:rsid w:val="00075DD5"/>
    <w:rsid w:val="0007735D"/>
    <w:rsid w:val="00077BF2"/>
    <w:rsid w:val="000808F1"/>
    <w:rsid w:val="000872F1"/>
    <w:rsid w:val="00087441"/>
    <w:rsid w:val="00092A41"/>
    <w:rsid w:val="000957EF"/>
    <w:rsid w:val="000A198D"/>
    <w:rsid w:val="000B1433"/>
    <w:rsid w:val="000C5752"/>
    <w:rsid w:val="000C62E9"/>
    <w:rsid w:val="000D0107"/>
    <w:rsid w:val="000D4373"/>
    <w:rsid w:val="000D6B67"/>
    <w:rsid w:val="000E0992"/>
    <w:rsid w:val="000F1651"/>
    <w:rsid w:val="000F3564"/>
    <w:rsid w:val="000F6113"/>
    <w:rsid w:val="000F6C33"/>
    <w:rsid w:val="0010371F"/>
    <w:rsid w:val="00103FCA"/>
    <w:rsid w:val="001057ED"/>
    <w:rsid w:val="00107330"/>
    <w:rsid w:val="0011030D"/>
    <w:rsid w:val="00114A92"/>
    <w:rsid w:val="001169E9"/>
    <w:rsid w:val="001207E2"/>
    <w:rsid w:val="00121B91"/>
    <w:rsid w:val="001227EF"/>
    <w:rsid w:val="00125A87"/>
    <w:rsid w:val="00130A99"/>
    <w:rsid w:val="00133BFE"/>
    <w:rsid w:val="0013786C"/>
    <w:rsid w:val="00143E11"/>
    <w:rsid w:val="001442BA"/>
    <w:rsid w:val="00144853"/>
    <w:rsid w:val="001448D6"/>
    <w:rsid w:val="00144C31"/>
    <w:rsid w:val="00160987"/>
    <w:rsid w:val="00166509"/>
    <w:rsid w:val="00170F47"/>
    <w:rsid w:val="001740CB"/>
    <w:rsid w:val="00175A62"/>
    <w:rsid w:val="00176960"/>
    <w:rsid w:val="001862D3"/>
    <w:rsid w:val="00186911"/>
    <w:rsid w:val="00187108"/>
    <w:rsid w:val="00187DF4"/>
    <w:rsid w:val="00193497"/>
    <w:rsid w:val="00197133"/>
    <w:rsid w:val="001A046C"/>
    <w:rsid w:val="001A5306"/>
    <w:rsid w:val="001A713E"/>
    <w:rsid w:val="001A779D"/>
    <w:rsid w:val="001B37C5"/>
    <w:rsid w:val="001C3283"/>
    <w:rsid w:val="001C3682"/>
    <w:rsid w:val="001C49DD"/>
    <w:rsid w:val="001C7A6A"/>
    <w:rsid w:val="001D5F05"/>
    <w:rsid w:val="001E64A7"/>
    <w:rsid w:val="001E693D"/>
    <w:rsid w:val="001E6E29"/>
    <w:rsid w:val="001F2240"/>
    <w:rsid w:val="00200E59"/>
    <w:rsid w:val="002040F5"/>
    <w:rsid w:val="0021227D"/>
    <w:rsid w:val="00222807"/>
    <w:rsid w:val="00225681"/>
    <w:rsid w:val="0023064D"/>
    <w:rsid w:val="002324F6"/>
    <w:rsid w:val="002410E1"/>
    <w:rsid w:val="002565F3"/>
    <w:rsid w:val="00261449"/>
    <w:rsid w:val="00264B7C"/>
    <w:rsid w:val="002668A1"/>
    <w:rsid w:val="00272D34"/>
    <w:rsid w:val="00274645"/>
    <w:rsid w:val="002937B3"/>
    <w:rsid w:val="002A3144"/>
    <w:rsid w:val="002B5267"/>
    <w:rsid w:val="002C15E8"/>
    <w:rsid w:val="002C3BA6"/>
    <w:rsid w:val="002C422D"/>
    <w:rsid w:val="002D1D72"/>
    <w:rsid w:val="002D3CD2"/>
    <w:rsid w:val="002D4DFB"/>
    <w:rsid w:val="002D5B93"/>
    <w:rsid w:val="002D6081"/>
    <w:rsid w:val="002D7763"/>
    <w:rsid w:val="002E0978"/>
    <w:rsid w:val="002E39BE"/>
    <w:rsid w:val="002F0648"/>
    <w:rsid w:val="002F0A6E"/>
    <w:rsid w:val="003028A4"/>
    <w:rsid w:val="00312ECF"/>
    <w:rsid w:val="00316BE1"/>
    <w:rsid w:val="003273BB"/>
    <w:rsid w:val="003328E8"/>
    <w:rsid w:val="00334B90"/>
    <w:rsid w:val="0033562E"/>
    <w:rsid w:val="003358AF"/>
    <w:rsid w:val="00341BB7"/>
    <w:rsid w:val="00347CF2"/>
    <w:rsid w:val="003519B8"/>
    <w:rsid w:val="00356B60"/>
    <w:rsid w:val="003705A8"/>
    <w:rsid w:val="003769BA"/>
    <w:rsid w:val="00383F83"/>
    <w:rsid w:val="0038733E"/>
    <w:rsid w:val="00396E52"/>
    <w:rsid w:val="003A1B4A"/>
    <w:rsid w:val="003B2019"/>
    <w:rsid w:val="003B2B3D"/>
    <w:rsid w:val="003C233A"/>
    <w:rsid w:val="003D062C"/>
    <w:rsid w:val="003D38DA"/>
    <w:rsid w:val="003E2198"/>
    <w:rsid w:val="003F360A"/>
    <w:rsid w:val="00405D75"/>
    <w:rsid w:val="00410F33"/>
    <w:rsid w:val="004112FE"/>
    <w:rsid w:val="0041342C"/>
    <w:rsid w:val="00415CE6"/>
    <w:rsid w:val="00416DE9"/>
    <w:rsid w:val="004202A5"/>
    <w:rsid w:val="0042204C"/>
    <w:rsid w:val="00423AF6"/>
    <w:rsid w:val="004244BA"/>
    <w:rsid w:val="004245FF"/>
    <w:rsid w:val="004270E7"/>
    <w:rsid w:val="00432EF9"/>
    <w:rsid w:val="004507F5"/>
    <w:rsid w:val="004565AA"/>
    <w:rsid w:val="00460F74"/>
    <w:rsid w:val="00463317"/>
    <w:rsid w:val="00465BE7"/>
    <w:rsid w:val="00471150"/>
    <w:rsid w:val="00472BB3"/>
    <w:rsid w:val="00476FF1"/>
    <w:rsid w:val="00491790"/>
    <w:rsid w:val="00496B18"/>
    <w:rsid w:val="004A046D"/>
    <w:rsid w:val="004A438C"/>
    <w:rsid w:val="004A67A6"/>
    <w:rsid w:val="004A7CD6"/>
    <w:rsid w:val="004B1C80"/>
    <w:rsid w:val="004B2A41"/>
    <w:rsid w:val="004B2FA2"/>
    <w:rsid w:val="004B4EA1"/>
    <w:rsid w:val="004C1130"/>
    <w:rsid w:val="004C2426"/>
    <w:rsid w:val="004C379C"/>
    <w:rsid w:val="004C6DE1"/>
    <w:rsid w:val="004D046F"/>
    <w:rsid w:val="004D41B1"/>
    <w:rsid w:val="004D4B0C"/>
    <w:rsid w:val="004E5180"/>
    <w:rsid w:val="004F01E8"/>
    <w:rsid w:val="004F0F56"/>
    <w:rsid w:val="004F1C5D"/>
    <w:rsid w:val="004F7577"/>
    <w:rsid w:val="00501E9C"/>
    <w:rsid w:val="00502577"/>
    <w:rsid w:val="00505132"/>
    <w:rsid w:val="00512B06"/>
    <w:rsid w:val="005243F3"/>
    <w:rsid w:val="00525265"/>
    <w:rsid w:val="00527E12"/>
    <w:rsid w:val="005320E8"/>
    <w:rsid w:val="00532A29"/>
    <w:rsid w:val="00540DCF"/>
    <w:rsid w:val="00544C3B"/>
    <w:rsid w:val="0055574F"/>
    <w:rsid w:val="00562FDA"/>
    <w:rsid w:val="0057693F"/>
    <w:rsid w:val="00577EAA"/>
    <w:rsid w:val="005801FA"/>
    <w:rsid w:val="00585593"/>
    <w:rsid w:val="00592187"/>
    <w:rsid w:val="005954FF"/>
    <w:rsid w:val="00596312"/>
    <w:rsid w:val="005A5D0C"/>
    <w:rsid w:val="005B005D"/>
    <w:rsid w:val="005B1826"/>
    <w:rsid w:val="005B33ED"/>
    <w:rsid w:val="005B7E4A"/>
    <w:rsid w:val="005C502D"/>
    <w:rsid w:val="005C7BD8"/>
    <w:rsid w:val="005D1160"/>
    <w:rsid w:val="005D2789"/>
    <w:rsid w:val="005D49C0"/>
    <w:rsid w:val="005D68D4"/>
    <w:rsid w:val="005D6DB7"/>
    <w:rsid w:val="005E164D"/>
    <w:rsid w:val="005E4B0D"/>
    <w:rsid w:val="005F5CAF"/>
    <w:rsid w:val="00603A7C"/>
    <w:rsid w:val="00606A38"/>
    <w:rsid w:val="006077EB"/>
    <w:rsid w:val="00613E27"/>
    <w:rsid w:val="006151B3"/>
    <w:rsid w:val="006161FE"/>
    <w:rsid w:val="00617086"/>
    <w:rsid w:val="00617D7E"/>
    <w:rsid w:val="00622012"/>
    <w:rsid w:val="00622C08"/>
    <w:rsid w:val="00626E22"/>
    <w:rsid w:val="00650D20"/>
    <w:rsid w:val="0066272D"/>
    <w:rsid w:val="00662EF2"/>
    <w:rsid w:val="00667E80"/>
    <w:rsid w:val="0067111F"/>
    <w:rsid w:val="00671CB1"/>
    <w:rsid w:val="00672393"/>
    <w:rsid w:val="00673E11"/>
    <w:rsid w:val="00675A66"/>
    <w:rsid w:val="006760B9"/>
    <w:rsid w:val="006A3360"/>
    <w:rsid w:val="006A4905"/>
    <w:rsid w:val="006A4ECD"/>
    <w:rsid w:val="006A68CF"/>
    <w:rsid w:val="006B40AC"/>
    <w:rsid w:val="006C070B"/>
    <w:rsid w:val="006C0D35"/>
    <w:rsid w:val="006C299E"/>
    <w:rsid w:val="006C3C80"/>
    <w:rsid w:val="006C52CB"/>
    <w:rsid w:val="006C5C27"/>
    <w:rsid w:val="006D0297"/>
    <w:rsid w:val="006D1F35"/>
    <w:rsid w:val="006D75A4"/>
    <w:rsid w:val="006E336F"/>
    <w:rsid w:val="006E6320"/>
    <w:rsid w:val="006E6DDC"/>
    <w:rsid w:val="006F0846"/>
    <w:rsid w:val="006F3FC1"/>
    <w:rsid w:val="006F5EBC"/>
    <w:rsid w:val="006F69EC"/>
    <w:rsid w:val="00700AB1"/>
    <w:rsid w:val="007026E2"/>
    <w:rsid w:val="00711707"/>
    <w:rsid w:val="0071227D"/>
    <w:rsid w:val="00714557"/>
    <w:rsid w:val="0071595F"/>
    <w:rsid w:val="0071743D"/>
    <w:rsid w:val="00717C0B"/>
    <w:rsid w:val="007201F8"/>
    <w:rsid w:val="007227BB"/>
    <w:rsid w:val="00737C16"/>
    <w:rsid w:val="007504CE"/>
    <w:rsid w:val="007553B1"/>
    <w:rsid w:val="007571CE"/>
    <w:rsid w:val="007719E6"/>
    <w:rsid w:val="00774795"/>
    <w:rsid w:val="00776DFC"/>
    <w:rsid w:val="00786AE1"/>
    <w:rsid w:val="007A0127"/>
    <w:rsid w:val="007B262E"/>
    <w:rsid w:val="007C0283"/>
    <w:rsid w:val="007D0BFB"/>
    <w:rsid w:val="007E0803"/>
    <w:rsid w:val="007F24E7"/>
    <w:rsid w:val="007F4E74"/>
    <w:rsid w:val="007F79D6"/>
    <w:rsid w:val="008032C7"/>
    <w:rsid w:val="0080608D"/>
    <w:rsid w:val="00807425"/>
    <w:rsid w:val="00810233"/>
    <w:rsid w:val="00815772"/>
    <w:rsid w:val="00823EEA"/>
    <w:rsid w:val="00824D7B"/>
    <w:rsid w:val="008254E2"/>
    <w:rsid w:val="00826829"/>
    <w:rsid w:val="00827DED"/>
    <w:rsid w:val="0084108A"/>
    <w:rsid w:val="008417D8"/>
    <w:rsid w:val="00845411"/>
    <w:rsid w:val="008576E5"/>
    <w:rsid w:val="00860D5A"/>
    <w:rsid w:val="00862C4A"/>
    <w:rsid w:val="00872A82"/>
    <w:rsid w:val="00873216"/>
    <w:rsid w:val="00873966"/>
    <w:rsid w:val="008827EC"/>
    <w:rsid w:val="00884C4B"/>
    <w:rsid w:val="00884D3A"/>
    <w:rsid w:val="00887FAC"/>
    <w:rsid w:val="0089051C"/>
    <w:rsid w:val="00890A19"/>
    <w:rsid w:val="008951B1"/>
    <w:rsid w:val="008B03A4"/>
    <w:rsid w:val="008B1B5B"/>
    <w:rsid w:val="008C23AD"/>
    <w:rsid w:val="008C242B"/>
    <w:rsid w:val="008C3106"/>
    <w:rsid w:val="008C602C"/>
    <w:rsid w:val="008D1241"/>
    <w:rsid w:val="008D3863"/>
    <w:rsid w:val="008D7F8F"/>
    <w:rsid w:val="008E3167"/>
    <w:rsid w:val="008E35E0"/>
    <w:rsid w:val="008E64BF"/>
    <w:rsid w:val="008F01F0"/>
    <w:rsid w:val="008F10FB"/>
    <w:rsid w:val="008F2353"/>
    <w:rsid w:val="008F3364"/>
    <w:rsid w:val="008F7EC0"/>
    <w:rsid w:val="00912AB5"/>
    <w:rsid w:val="009223EF"/>
    <w:rsid w:val="009271B6"/>
    <w:rsid w:val="009273D6"/>
    <w:rsid w:val="009276B9"/>
    <w:rsid w:val="00930850"/>
    <w:rsid w:val="009319F8"/>
    <w:rsid w:val="009339D9"/>
    <w:rsid w:val="00933C81"/>
    <w:rsid w:val="00942D90"/>
    <w:rsid w:val="00942F45"/>
    <w:rsid w:val="009438C0"/>
    <w:rsid w:val="00952A9A"/>
    <w:rsid w:val="009557F6"/>
    <w:rsid w:val="00956941"/>
    <w:rsid w:val="00962B4F"/>
    <w:rsid w:val="00970970"/>
    <w:rsid w:val="00973DBA"/>
    <w:rsid w:val="009801DB"/>
    <w:rsid w:val="00983FF4"/>
    <w:rsid w:val="00984A51"/>
    <w:rsid w:val="00995D22"/>
    <w:rsid w:val="009963F6"/>
    <w:rsid w:val="009A0841"/>
    <w:rsid w:val="009A0B34"/>
    <w:rsid w:val="009A251D"/>
    <w:rsid w:val="009A4432"/>
    <w:rsid w:val="009A5BCA"/>
    <w:rsid w:val="009B20B9"/>
    <w:rsid w:val="009B5B00"/>
    <w:rsid w:val="009C1966"/>
    <w:rsid w:val="009C2E92"/>
    <w:rsid w:val="009C3C1B"/>
    <w:rsid w:val="009C7BA6"/>
    <w:rsid w:val="009D13B7"/>
    <w:rsid w:val="009D27FD"/>
    <w:rsid w:val="009D2BEF"/>
    <w:rsid w:val="009D4454"/>
    <w:rsid w:val="009F0E33"/>
    <w:rsid w:val="009F3B86"/>
    <w:rsid w:val="00A01B6F"/>
    <w:rsid w:val="00A05021"/>
    <w:rsid w:val="00A079D6"/>
    <w:rsid w:val="00A11559"/>
    <w:rsid w:val="00A1527E"/>
    <w:rsid w:val="00A17272"/>
    <w:rsid w:val="00A24DC7"/>
    <w:rsid w:val="00A260BF"/>
    <w:rsid w:val="00A358E7"/>
    <w:rsid w:val="00A36BA3"/>
    <w:rsid w:val="00A43E4D"/>
    <w:rsid w:val="00A47C28"/>
    <w:rsid w:val="00A53C6C"/>
    <w:rsid w:val="00A54AC6"/>
    <w:rsid w:val="00A565EC"/>
    <w:rsid w:val="00A578D3"/>
    <w:rsid w:val="00A64E14"/>
    <w:rsid w:val="00A67D85"/>
    <w:rsid w:val="00A73D98"/>
    <w:rsid w:val="00A74346"/>
    <w:rsid w:val="00A80B1B"/>
    <w:rsid w:val="00A85033"/>
    <w:rsid w:val="00A9286E"/>
    <w:rsid w:val="00A93E38"/>
    <w:rsid w:val="00AA0F71"/>
    <w:rsid w:val="00AA2A1A"/>
    <w:rsid w:val="00AA46E7"/>
    <w:rsid w:val="00AB14C0"/>
    <w:rsid w:val="00AB392F"/>
    <w:rsid w:val="00AB5469"/>
    <w:rsid w:val="00AC6A9D"/>
    <w:rsid w:val="00AD0C07"/>
    <w:rsid w:val="00AD61E7"/>
    <w:rsid w:val="00AE1221"/>
    <w:rsid w:val="00AE7B4A"/>
    <w:rsid w:val="00AE7CE0"/>
    <w:rsid w:val="00AF01B2"/>
    <w:rsid w:val="00AF34B5"/>
    <w:rsid w:val="00B04021"/>
    <w:rsid w:val="00B127C4"/>
    <w:rsid w:val="00B21746"/>
    <w:rsid w:val="00B225E1"/>
    <w:rsid w:val="00B2292C"/>
    <w:rsid w:val="00B23909"/>
    <w:rsid w:val="00B309ED"/>
    <w:rsid w:val="00B34F26"/>
    <w:rsid w:val="00B37326"/>
    <w:rsid w:val="00B502AB"/>
    <w:rsid w:val="00B54DBE"/>
    <w:rsid w:val="00B71AC8"/>
    <w:rsid w:val="00B7370F"/>
    <w:rsid w:val="00B827D0"/>
    <w:rsid w:val="00B83874"/>
    <w:rsid w:val="00B84E8E"/>
    <w:rsid w:val="00B852C6"/>
    <w:rsid w:val="00B8774C"/>
    <w:rsid w:val="00B931F8"/>
    <w:rsid w:val="00B97876"/>
    <w:rsid w:val="00BB3489"/>
    <w:rsid w:val="00BB4CCA"/>
    <w:rsid w:val="00BC068F"/>
    <w:rsid w:val="00BC4851"/>
    <w:rsid w:val="00BD42A4"/>
    <w:rsid w:val="00BD7A04"/>
    <w:rsid w:val="00BF2FBF"/>
    <w:rsid w:val="00BF4FAD"/>
    <w:rsid w:val="00BF6F3C"/>
    <w:rsid w:val="00C0009A"/>
    <w:rsid w:val="00C015E5"/>
    <w:rsid w:val="00C02F3C"/>
    <w:rsid w:val="00C0523B"/>
    <w:rsid w:val="00C1233C"/>
    <w:rsid w:val="00C150B4"/>
    <w:rsid w:val="00C16222"/>
    <w:rsid w:val="00C21BDC"/>
    <w:rsid w:val="00C2302C"/>
    <w:rsid w:val="00C26EDE"/>
    <w:rsid w:val="00C317E7"/>
    <w:rsid w:val="00C47BE9"/>
    <w:rsid w:val="00C47F7D"/>
    <w:rsid w:val="00C63472"/>
    <w:rsid w:val="00C6651E"/>
    <w:rsid w:val="00C715E9"/>
    <w:rsid w:val="00C72648"/>
    <w:rsid w:val="00C8134E"/>
    <w:rsid w:val="00C82B6A"/>
    <w:rsid w:val="00C90060"/>
    <w:rsid w:val="00C96E1F"/>
    <w:rsid w:val="00CA1FC6"/>
    <w:rsid w:val="00CA2E65"/>
    <w:rsid w:val="00CA4152"/>
    <w:rsid w:val="00CC2BD8"/>
    <w:rsid w:val="00CF2354"/>
    <w:rsid w:val="00CF3055"/>
    <w:rsid w:val="00CF338A"/>
    <w:rsid w:val="00CF4D17"/>
    <w:rsid w:val="00D0167F"/>
    <w:rsid w:val="00D040F4"/>
    <w:rsid w:val="00D10172"/>
    <w:rsid w:val="00D12D98"/>
    <w:rsid w:val="00D13A48"/>
    <w:rsid w:val="00D1647D"/>
    <w:rsid w:val="00D31352"/>
    <w:rsid w:val="00D368EE"/>
    <w:rsid w:val="00D427C1"/>
    <w:rsid w:val="00D467C4"/>
    <w:rsid w:val="00D515EC"/>
    <w:rsid w:val="00D53307"/>
    <w:rsid w:val="00D5494B"/>
    <w:rsid w:val="00D60EE6"/>
    <w:rsid w:val="00D614A4"/>
    <w:rsid w:val="00D65A86"/>
    <w:rsid w:val="00D70593"/>
    <w:rsid w:val="00D7302C"/>
    <w:rsid w:val="00D81A5E"/>
    <w:rsid w:val="00D841C5"/>
    <w:rsid w:val="00D84AFC"/>
    <w:rsid w:val="00D84B26"/>
    <w:rsid w:val="00D863FD"/>
    <w:rsid w:val="00D96D44"/>
    <w:rsid w:val="00DA78D7"/>
    <w:rsid w:val="00DB0811"/>
    <w:rsid w:val="00DB195D"/>
    <w:rsid w:val="00DB22CB"/>
    <w:rsid w:val="00DC7F1B"/>
    <w:rsid w:val="00DE19CF"/>
    <w:rsid w:val="00DE2AF2"/>
    <w:rsid w:val="00DE5560"/>
    <w:rsid w:val="00DE7A9F"/>
    <w:rsid w:val="00DF1E21"/>
    <w:rsid w:val="00DF63F9"/>
    <w:rsid w:val="00E06E3B"/>
    <w:rsid w:val="00E07557"/>
    <w:rsid w:val="00E1101F"/>
    <w:rsid w:val="00E15F70"/>
    <w:rsid w:val="00E24D03"/>
    <w:rsid w:val="00E25140"/>
    <w:rsid w:val="00E3546A"/>
    <w:rsid w:val="00E361B0"/>
    <w:rsid w:val="00E44ACE"/>
    <w:rsid w:val="00E50030"/>
    <w:rsid w:val="00E50763"/>
    <w:rsid w:val="00E521B5"/>
    <w:rsid w:val="00E54782"/>
    <w:rsid w:val="00E558F9"/>
    <w:rsid w:val="00E577F0"/>
    <w:rsid w:val="00E62866"/>
    <w:rsid w:val="00E7159E"/>
    <w:rsid w:val="00E719A3"/>
    <w:rsid w:val="00E757F5"/>
    <w:rsid w:val="00E826BB"/>
    <w:rsid w:val="00E941B8"/>
    <w:rsid w:val="00E96103"/>
    <w:rsid w:val="00E96604"/>
    <w:rsid w:val="00E96CE1"/>
    <w:rsid w:val="00EA732F"/>
    <w:rsid w:val="00EC2D9C"/>
    <w:rsid w:val="00EC3D04"/>
    <w:rsid w:val="00EC5662"/>
    <w:rsid w:val="00ED0872"/>
    <w:rsid w:val="00ED1570"/>
    <w:rsid w:val="00ED3224"/>
    <w:rsid w:val="00ED45D1"/>
    <w:rsid w:val="00EE38E8"/>
    <w:rsid w:val="00EE4AC5"/>
    <w:rsid w:val="00EE539E"/>
    <w:rsid w:val="00EE74E1"/>
    <w:rsid w:val="00EE7AC3"/>
    <w:rsid w:val="00EF4350"/>
    <w:rsid w:val="00F03FDA"/>
    <w:rsid w:val="00F04B52"/>
    <w:rsid w:val="00F15FEC"/>
    <w:rsid w:val="00F218D1"/>
    <w:rsid w:val="00F21EF1"/>
    <w:rsid w:val="00F40853"/>
    <w:rsid w:val="00F41DE4"/>
    <w:rsid w:val="00F5073E"/>
    <w:rsid w:val="00F511B6"/>
    <w:rsid w:val="00F541B3"/>
    <w:rsid w:val="00F54934"/>
    <w:rsid w:val="00F556AB"/>
    <w:rsid w:val="00F619C8"/>
    <w:rsid w:val="00F61E31"/>
    <w:rsid w:val="00F62746"/>
    <w:rsid w:val="00F6297F"/>
    <w:rsid w:val="00F6535F"/>
    <w:rsid w:val="00F744C6"/>
    <w:rsid w:val="00F74D58"/>
    <w:rsid w:val="00F76E86"/>
    <w:rsid w:val="00F80D73"/>
    <w:rsid w:val="00F82A89"/>
    <w:rsid w:val="00FA22A3"/>
    <w:rsid w:val="00FA2786"/>
    <w:rsid w:val="00FA7669"/>
    <w:rsid w:val="00FB3035"/>
    <w:rsid w:val="00FB38FE"/>
    <w:rsid w:val="00FB6C7D"/>
    <w:rsid w:val="00FB7E06"/>
    <w:rsid w:val="00FC24D2"/>
    <w:rsid w:val="00FD1A21"/>
    <w:rsid w:val="00FD25BA"/>
    <w:rsid w:val="00FD4284"/>
    <w:rsid w:val="00FD4C9F"/>
    <w:rsid w:val="00FD4FDF"/>
    <w:rsid w:val="00FE1B12"/>
    <w:rsid w:val="00FE3279"/>
    <w:rsid w:val="00FE3D7B"/>
    <w:rsid w:val="00FE4518"/>
    <w:rsid w:val="00FE5724"/>
    <w:rsid w:val="00FF1A45"/>
    <w:rsid w:val="00FF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348D666D"/>
  <w15:chartTrackingRefBased/>
  <w15:docId w15:val="{A2F49C2F-AB75-470B-ADDE-5E30034D3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578D3"/>
    <w:rPr>
      <w:rFonts w:ascii="Garamond" w:hAnsi="Garamond"/>
      <w:sz w:val="24"/>
      <w:lang w:eastAsia="en-US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u w:val="single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okumentkopf">
    <w:name w:val="Dokumentkopf"/>
    <w:basedOn w:val="Standard"/>
    <w:next w:val="Standard"/>
    <w:pPr>
      <w:tabs>
        <w:tab w:val="right" w:pos="8789"/>
      </w:tabs>
    </w:pPr>
    <w:rPr>
      <w:b/>
      <w:sz w:val="32"/>
      <w:u w:val="single"/>
    </w:rPr>
  </w:style>
  <w:style w:type="paragraph" w:customStyle="1" w:styleId="Aufzhlungszeichen1">
    <w:name w:val="Aufzählungszeichen 1"/>
    <w:basedOn w:val="Standard"/>
    <w:pPr>
      <w:numPr>
        <w:numId w:val="4"/>
      </w:numPr>
      <w:tabs>
        <w:tab w:val="clear" w:pos="360"/>
        <w:tab w:val="left" w:pos="426"/>
      </w:tabs>
      <w:ind w:left="426" w:hanging="426"/>
    </w:pPr>
  </w:style>
  <w:style w:type="paragraph" w:styleId="Aufzhlungszeichen2">
    <w:name w:val="List Bullet 2"/>
    <w:basedOn w:val="Standard"/>
    <w:autoRedefine/>
    <w:pPr>
      <w:numPr>
        <w:numId w:val="5"/>
      </w:numPr>
      <w:tabs>
        <w:tab w:val="clear" w:pos="643"/>
        <w:tab w:val="left" w:pos="851"/>
      </w:tabs>
      <w:ind w:left="851" w:hanging="426"/>
    </w:pPr>
  </w:style>
  <w:style w:type="paragraph" w:styleId="Aufzhlungszeichen3">
    <w:name w:val="List Bullet 3"/>
    <w:basedOn w:val="Standard"/>
    <w:autoRedefine/>
    <w:pPr>
      <w:numPr>
        <w:numId w:val="8"/>
      </w:numPr>
      <w:tabs>
        <w:tab w:val="clear" w:pos="926"/>
        <w:tab w:val="left" w:pos="1276"/>
      </w:tabs>
      <w:ind w:left="1276" w:hanging="425"/>
    </w:p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  <w:rPr>
      <w:lang w:val="x-none"/>
    </w:rPr>
  </w:style>
  <w:style w:type="table" w:styleId="Tabellenraster">
    <w:name w:val="Table Grid"/>
    <w:basedOn w:val="NormaleTabelle"/>
    <w:rsid w:val="00C96E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125A87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rsid w:val="00A079D6"/>
    <w:pPr>
      <w:tabs>
        <w:tab w:val="center" w:pos="4536"/>
        <w:tab w:val="right" w:pos="9072"/>
      </w:tabs>
    </w:pPr>
    <w:rPr>
      <w:lang w:val="x-none"/>
    </w:rPr>
  </w:style>
  <w:style w:type="character" w:customStyle="1" w:styleId="FuzeileZchn">
    <w:name w:val="Fußzeile Zchn"/>
    <w:link w:val="Fuzeile"/>
    <w:rsid w:val="00A079D6"/>
    <w:rPr>
      <w:rFonts w:ascii="Garamond" w:hAnsi="Garamond"/>
      <w:sz w:val="24"/>
      <w:lang w:eastAsia="en-US"/>
    </w:rPr>
  </w:style>
  <w:style w:type="character" w:customStyle="1" w:styleId="KopfzeileZchn">
    <w:name w:val="Kopfzeile Zchn"/>
    <w:link w:val="Kopfzeile"/>
    <w:uiPriority w:val="99"/>
    <w:rsid w:val="00A079D6"/>
    <w:rPr>
      <w:rFonts w:ascii="Garamond" w:hAnsi="Garamond"/>
      <w:sz w:val="24"/>
      <w:lang w:eastAsia="en-US"/>
    </w:rPr>
  </w:style>
  <w:style w:type="character" w:styleId="Hyperlink">
    <w:name w:val="Hyperlink"/>
    <w:rsid w:val="00F76E86"/>
    <w:rPr>
      <w:color w:val="0000FF"/>
      <w:u w:val="single"/>
    </w:rPr>
  </w:style>
  <w:style w:type="paragraph" w:styleId="Textkrper">
    <w:name w:val="Body Text"/>
    <w:basedOn w:val="Standard"/>
    <w:link w:val="TextkrperZchn"/>
    <w:rsid w:val="00532A29"/>
    <w:pPr>
      <w:spacing w:line="360" w:lineRule="auto"/>
    </w:pPr>
    <w:rPr>
      <w:rFonts w:ascii="Arial" w:eastAsia="Times" w:hAnsi="Arial"/>
      <w:b/>
      <w:bCs/>
      <w:lang w:val="x-none" w:eastAsia="x-none"/>
    </w:rPr>
  </w:style>
  <w:style w:type="character" w:customStyle="1" w:styleId="TextkrperZchn">
    <w:name w:val="Textkörper Zchn"/>
    <w:link w:val="Textkrper"/>
    <w:rsid w:val="00532A29"/>
    <w:rPr>
      <w:rFonts w:ascii="Arial" w:eastAsia="Times" w:hAnsi="Arial" w:cs="Arial"/>
      <w:b/>
      <w:bCs/>
      <w:sz w:val="24"/>
    </w:rPr>
  </w:style>
  <w:style w:type="paragraph" w:styleId="StandardWeb">
    <w:name w:val="Normal (Web)"/>
    <w:basedOn w:val="Standard"/>
    <w:uiPriority w:val="99"/>
    <w:unhideWhenUsed/>
    <w:rsid w:val="001F2240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1B4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9C2E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woche@kempten.de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estwoche@kempten.d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festwoche.com/mitmachen/sei-aktiv-dabei/ausschreibunge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estwoche@kempten.de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afilser\Lokale%20Einstellungen\Temporary%20Internet%20Files\OLK20\AFW%20Briefvorlage_Hitzler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3F87F-C3AF-419E-8C22-E93BBE09D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AFW Briefvorlage_Hitzler</Template>
  <TotalTime>0</TotalTime>
  <Pages>1</Pages>
  <Words>143</Words>
  <Characters>1220</Characters>
  <Application>Microsoft Office Word</Application>
  <DocSecurity>4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Tanner Werbung</Company>
  <LinksUpToDate>false</LinksUpToDate>
  <CharactersWithSpaces>1361</CharactersWithSpaces>
  <SharedDoc>false</SharedDoc>
  <HLinks>
    <vt:vector size="6" baseType="variant">
      <vt:variant>
        <vt:i4>8257602</vt:i4>
      </vt:variant>
      <vt:variant>
        <vt:i4>0</vt:i4>
      </vt:variant>
      <vt:variant>
        <vt:i4>0</vt:i4>
      </vt:variant>
      <vt:variant>
        <vt:i4>5</vt:i4>
      </vt:variant>
      <vt:variant>
        <vt:lpwstr>mailto:festwoche@kempten.de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afilser</dc:creator>
  <cp:keywords/>
  <cp:lastModifiedBy>Konzelmann, Eva</cp:lastModifiedBy>
  <cp:revision>2</cp:revision>
  <cp:lastPrinted>2021-11-11T12:29:00Z</cp:lastPrinted>
  <dcterms:created xsi:type="dcterms:W3CDTF">2025-12-09T11:39:00Z</dcterms:created>
  <dcterms:modified xsi:type="dcterms:W3CDTF">2025-12-09T11:39:00Z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F21D9941-81F0-471A-ADEE-4E74B49217ED}" pid="100">
    <vt:lpwstr>nscale::2c908c0d-68bdb85e-0168-bdb87caf-0002::Stadt_Kempten$NOTSET$3365455$2$NOTSET::0::dms.stadt.kempten.de::8443::nscalealinst1::DMS Kempten</vt:lpwstr>
  </property>
</Properties>
</file>