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07645" w14:textId="77777777" w:rsidR="00334B90" w:rsidRDefault="00F5073E" w:rsidP="00334B90">
      <w:pPr>
        <w:ind w:right="-35"/>
        <w:rPr>
          <w:rFonts w:ascii="Verdana" w:hAnsi="Verdana" w:cs="Arial"/>
          <w:b/>
          <w:sz w:val="20"/>
        </w:rPr>
      </w:pPr>
      <w:r w:rsidRPr="00334B90">
        <w:rPr>
          <w:rFonts w:ascii="Arial" w:hAnsi="Arial" w:cs="Arial"/>
          <w:noProof/>
          <w:sz w:val="20"/>
          <w:lang w:eastAsia="de-DE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039486E" wp14:editId="0D66EAF2">
                <wp:simplePos x="0" y="0"/>
                <wp:positionH relativeFrom="column">
                  <wp:posOffset>4114800</wp:posOffset>
                </wp:positionH>
                <wp:positionV relativeFrom="paragraph">
                  <wp:posOffset>250494</wp:posOffset>
                </wp:positionV>
                <wp:extent cx="1857375" cy="944245"/>
                <wp:effectExtent l="0" t="0" r="9525" b="0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944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049355" w14:textId="5BB62C48" w:rsidR="004E5180" w:rsidRPr="00334B90" w:rsidRDefault="00EC3D04">
                            <w:pPr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</w:pPr>
                            <w:r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t>Großer Kornhausplatz 1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  <w:t>87439 Kempten (Allgäu)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  <w:t>Telefon 0831–2525-70</w:t>
                            </w:r>
                            <w:r w:rsidR="00334B9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t>5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t>0</w:t>
                            </w:r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</w:r>
                            <w:hyperlink r:id="rId8" w:history="1">
                              <w:r w:rsidR="004E5180" w:rsidRPr="00334B90">
                                <w:rPr>
                                  <w:rStyle w:val="Hyperlink"/>
                                  <w:rFonts w:ascii="Verdana" w:hAnsi="Verdana"/>
                                  <w:color w:val="226845"/>
                                  <w:sz w:val="20"/>
                                  <w:u w:val="none"/>
                                </w:rPr>
                                <w:t>festwoche@kempten.de</w:t>
                              </w:r>
                            </w:hyperlink>
                            <w:r w:rsidR="004E5180" w:rsidRPr="00334B90">
                              <w:rPr>
                                <w:rFonts w:ascii="Verdana" w:hAnsi="Verdana"/>
                                <w:color w:val="226845"/>
                                <w:sz w:val="20"/>
                              </w:rPr>
                              <w:br/>
                              <w:t>www.festwoche.com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039486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24pt;margin-top:19.7pt;width:146.25pt;height:74.35pt;z-index:-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" stroked="f">
                <v:textbox style="mso-fit-shape-to-text:t">
                  <w:txbxContent>
                    <w:p w14:paraId="2C049355" w14:textId="5BB62C48" w:rsidR="004E5180" w:rsidRPr="00334B90" w:rsidRDefault="00EC3D04">
                      <w:pPr>
                        <w:rPr>
                          <w:rFonts w:ascii="Verdana" w:hAnsi="Verdana"/>
                          <w:color w:val="226845"/>
                          <w:sz w:val="20"/>
                        </w:rPr>
                      </w:pPr>
                      <w:r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t>Großer Kornhausplatz 1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  <w:t>87439 Kempten (Allgäu)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  <w:t>Telefon 0831–2525-70</w:t>
                      </w:r>
                      <w:r w:rsidR="00334B9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t>5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t>0</w:t>
                      </w:r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</w:r>
                      <w:hyperlink r:id="rId9" w:history="1">
                        <w:r w:rsidR="004E5180" w:rsidRPr="00334B90">
                          <w:rPr>
                            <w:rStyle w:val="Hyperlink"/>
                            <w:rFonts w:ascii="Verdana" w:hAnsi="Verdana"/>
                            <w:color w:val="226845"/>
                            <w:sz w:val="20"/>
                            <w:u w:val="none"/>
                          </w:rPr>
                          <w:t>festwoche@kempten.de</w:t>
                        </w:r>
                      </w:hyperlink>
                      <w:r w:rsidR="004E5180" w:rsidRPr="00334B90">
                        <w:rPr>
                          <w:rFonts w:ascii="Verdana" w:hAnsi="Verdana"/>
                          <w:color w:val="226845"/>
                          <w:sz w:val="20"/>
                        </w:rPr>
                        <w:br/>
                        <w:t>www.festwoche.com</w:t>
                      </w:r>
                    </w:p>
                  </w:txbxContent>
                </v:textbox>
              </v:shape>
            </w:pict>
          </mc:Fallback>
        </mc:AlternateContent>
      </w:r>
      <w:r w:rsidR="00613E27" w:rsidRPr="00334B90">
        <w:rPr>
          <w:rFonts w:ascii="Arial" w:hAnsi="Arial" w:cs="Arial"/>
          <w:b/>
          <w:sz w:val="20"/>
        </w:rPr>
        <w:br/>
      </w:r>
      <w:r w:rsidR="00613E27" w:rsidRPr="00334B90">
        <w:rPr>
          <w:rFonts w:ascii="Arial" w:hAnsi="Arial" w:cs="Arial"/>
          <w:b/>
          <w:sz w:val="20"/>
        </w:rPr>
        <w:br/>
      </w:r>
    </w:p>
    <w:p w14:paraId="0A010D53" w14:textId="77777777" w:rsidR="00334B90" w:rsidRDefault="00334B90" w:rsidP="00613E27">
      <w:pPr>
        <w:ind w:right="3236"/>
        <w:rPr>
          <w:rFonts w:ascii="Verdana" w:hAnsi="Verdana" w:cs="Arial"/>
          <w:b/>
          <w:sz w:val="20"/>
        </w:rPr>
      </w:pPr>
    </w:p>
    <w:p w14:paraId="39246137" w14:textId="3835FB93" w:rsidR="003358AF" w:rsidRPr="00334B90" w:rsidRDefault="00823EEA" w:rsidP="00613E27">
      <w:pPr>
        <w:ind w:right="3236"/>
        <w:rPr>
          <w:rFonts w:ascii="Verdana" w:hAnsi="Verdana" w:cs="Arial"/>
          <w:b/>
          <w:sz w:val="20"/>
        </w:rPr>
      </w:pPr>
      <w:r w:rsidRPr="00334B90">
        <w:rPr>
          <w:rFonts w:ascii="Verdana" w:hAnsi="Verdana" w:cs="Arial"/>
          <w:b/>
          <w:sz w:val="20"/>
        </w:rPr>
        <w:t>Allgäuer Festwoche 20</w:t>
      </w:r>
      <w:r w:rsidR="006C52CB" w:rsidRPr="00334B90">
        <w:rPr>
          <w:rFonts w:ascii="Verdana" w:hAnsi="Verdana" w:cs="Arial"/>
          <w:b/>
          <w:sz w:val="20"/>
        </w:rPr>
        <w:t>2</w:t>
      </w:r>
      <w:r w:rsidR="00334B90" w:rsidRPr="00334B90">
        <w:rPr>
          <w:rFonts w:ascii="Verdana" w:hAnsi="Verdana" w:cs="Arial"/>
          <w:b/>
          <w:sz w:val="20"/>
        </w:rPr>
        <w:t>6</w:t>
      </w:r>
    </w:p>
    <w:p w14:paraId="43B24DDA" w14:textId="77777777" w:rsidR="003358AF" w:rsidRPr="00334B90" w:rsidRDefault="003358AF" w:rsidP="00532A29">
      <w:pPr>
        <w:ind w:left="142" w:right="3236"/>
        <w:rPr>
          <w:rFonts w:ascii="Verdana" w:hAnsi="Verdana" w:cs="Arial"/>
          <w:sz w:val="22"/>
          <w:szCs w:val="22"/>
        </w:rPr>
      </w:pPr>
    </w:p>
    <w:p w14:paraId="2A6179FD" w14:textId="2D2ED356" w:rsidR="00532A29" w:rsidRPr="00334B90" w:rsidRDefault="003A1B4A" w:rsidP="00613E27">
      <w:pPr>
        <w:ind w:right="3236"/>
        <w:rPr>
          <w:rFonts w:ascii="Verdana" w:hAnsi="Verdana" w:cs="Arial"/>
          <w:sz w:val="20"/>
        </w:rPr>
      </w:pPr>
      <w:r>
        <w:rPr>
          <w:rFonts w:ascii="Verdana" w:hAnsi="Verdana" w:cs="Arial"/>
          <w:sz w:val="20"/>
        </w:rPr>
        <w:t xml:space="preserve">Presseinformation </w:t>
      </w:r>
      <w:r w:rsidR="00103FCA" w:rsidRPr="00334B90">
        <w:rPr>
          <w:rFonts w:ascii="Verdana" w:hAnsi="Verdana" w:cs="Arial"/>
          <w:sz w:val="20"/>
        </w:rPr>
        <w:t xml:space="preserve">Nr. </w:t>
      </w:r>
      <w:r w:rsidR="00DF5835">
        <w:rPr>
          <w:rFonts w:ascii="Verdana" w:hAnsi="Verdana" w:cs="Arial"/>
          <w:sz w:val="20"/>
        </w:rPr>
        <w:t>4</w:t>
      </w:r>
      <w:r w:rsidR="008F10FB" w:rsidRPr="00334B90">
        <w:rPr>
          <w:rFonts w:ascii="Verdana" w:hAnsi="Verdana" w:cs="Arial"/>
          <w:sz w:val="20"/>
        </w:rPr>
        <w:t xml:space="preserve"> vom </w:t>
      </w:r>
      <w:r w:rsidR="00DF5835">
        <w:rPr>
          <w:rFonts w:ascii="Verdana" w:hAnsi="Verdana" w:cs="Arial"/>
          <w:sz w:val="20"/>
        </w:rPr>
        <w:t>1</w:t>
      </w:r>
      <w:r w:rsidR="00957369">
        <w:rPr>
          <w:rFonts w:ascii="Verdana" w:hAnsi="Verdana" w:cs="Arial"/>
          <w:sz w:val="20"/>
        </w:rPr>
        <w:t>0</w:t>
      </w:r>
      <w:r w:rsidR="004202A5">
        <w:rPr>
          <w:rFonts w:ascii="Verdana" w:hAnsi="Verdana" w:cs="Arial"/>
          <w:sz w:val="20"/>
        </w:rPr>
        <w:t>.</w:t>
      </w:r>
      <w:r w:rsidR="00DF5835">
        <w:rPr>
          <w:rFonts w:ascii="Verdana" w:hAnsi="Verdana" w:cs="Arial"/>
          <w:sz w:val="20"/>
        </w:rPr>
        <w:t>03</w:t>
      </w:r>
      <w:r w:rsidR="004202A5">
        <w:rPr>
          <w:rFonts w:ascii="Verdana" w:hAnsi="Verdana" w:cs="Arial"/>
          <w:sz w:val="20"/>
        </w:rPr>
        <w:t>.202</w:t>
      </w:r>
      <w:r w:rsidR="00DF5835">
        <w:rPr>
          <w:rFonts w:ascii="Verdana" w:hAnsi="Verdana" w:cs="Arial"/>
          <w:sz w:val="20"/>
        </w:rPr>
        <w:t>6</w:t>
      </w:r>
    </w:p>
    <w:p w14:paraId="1BB9CBDF" w14:textId="77777777" w:rsidR="00334B90" w:rsidRDefault="00532A29" w:rsidP="00613E27">
      <w:pPr>
        <w:rPr>
          <w:rFonts w:ascii="Verdana" w:hAnsi="Verdana" w:cs="Arial"/>
          <w:b/>
          <w:sz w:val="28"/>
          <w:szCs w:val="28"/>
        </w:rPr>
      </w:pPr>
      <w:r w:rsidRPr="00334B90">
        <w:rPr>
          <w:rFonts w:ascii="Verdana" w:hAnsi="Verdana"/>
          <w:b/>
        </w:rPr>
        <w:br/>
      </w:r>
    </w:p>
    <w:p w14:paraId="39CE822B" w14:textId="77777777" w:rsidR="00334B90" w:rsidRDefault="00334B90" w:rsidP="00613E27">
      <w:pPr>
        <w:rPr>
          <w:rFonts w:ascii="Verdana" w:hAnsi="Verdana" w:cs="Arial"/>
          <w:b/>
          <w:sz w:val="28"/>
          <w:szCs w:val="28"/>
        </w:rPr>
      </w:pPr>
    </w:p>
    <w:p w14:paraId="6708F7CA" w14:textId="1F2D6C47" w:rsidR="00A00CA2" w:rsidRDefault="00A00CA2" w:rsidP="00A00CA2">
      <w:pPr>
        <w:spacing w:after="240"/>
        <w:ind w:right="674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>Mitgestaltung des Programms der 75. Allgäuer Festwoche auf der Stadtparkbühne</w:t>
      </w:r>
    </w:p>
    <w:p w14:paraId="33E75936" w14:textId="02B149F3" w:rsidR="003A1B4A" w:rsidRPr="0038733E" w:rsidRDefault="00DF5835" w:rsidP="004202A5">
      <w:pPr>
        <w:ind w:right="674"/>
        <w:rPr>
          <w:rFonts w:ascii="Verdana" w:hAnsi="Verdana" w:cs="Arial"/>
          <w:b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 xml:space="preserve">Ablauf der Bewerbungsfrist </w:t>
      </w:r>
      <w:r w:rsidR="00A00CA2">
        <w:rPr>
          <w:rFonts w:ascii="Verdana" w:hAnsi="Verdana" w:cs="Arial"/>
          <w:b/>
          <w:sz w:val="22"/>
          <w:szCs w:val="22"/>
        </w:rPr>
        <w:t>am 31.</w:t>
      </w:r>
      <w:r w:rsidR="008B4183">
        <w:rPr>
          <w:rFonts w:ascii="Verdana" w:hAnsi="Verdana" w:cs="Arial"/>
          <w:b/>
          <w:sz w:val="22"/>
          <w:szCs w:val="22"/>
        </w:rPr>
        <w:t xml:space="preserve"> März 2026</w:t>
      </w:r>
    </w:p>
    <w:p w14:paraId="5E273C97" w14:textId="77777777" w:rsidR="004202A5" w:rsidRDefault="004202A5" w:rsidP="004202A5">
      <w:pPr>
        <w:pStyle w:val="Textkrper"/>
        <w:ind w:right="674"/>
        <w:rPr>
          <w:rFonts w:ascii="Verdana" w:hAnsi="Verdana"/>
          <w:b w:val="0"/>
          <w:bCs w:val="0"/>
          <w:sz w:val="20"/>
        </w:rPr>
      </w:pPr>
    </w:p>
    <w:p w14:paraId="1F9476BB" w14:textId="68CDA339" w:rsidR="008B4183" w:rsidRDefault="008B4183" w:rsidP="00D70593">
      <w:pPr>
        <w:pStyle w:val="Textkrper"/>
        <w:spacing w:after="240"/>
        <w:ind w:right="674"/>
        <w:jc w:val="both"/>
        <w:rPr>
          <w:rFonts w:ascii="Verdana" w:hAnsi="Verdana"/>
          <w:b w:val="0"/>
          <w:bCs w:val="0"/>
          <w:sz w:val="20"/>
          <w:lang w:val="de-DE"/>
        </w:rPr>
      </w:pPr>
      <w:r>
        <w:rPr>
          <w:rFonts w:ascii="Verdana" w:hAnsi="Verdana"/>
          <w:b w:val="0"/>
          <w:bCs w:val="0"/>
          <w:sz w:val="20"/>
          <w:lang w:val="de-DE"/>
        </w:rPr>
        <w:t xml:space="preserve">Wie in jedem Jahr </w:t>
      </w:r>
      <w:r w:rsidR="00A00CA2">
        <w:rPr>
          <w:rFonts w:ascii="Verdana" w:hAnsi="Verdana"/>
          <w:b w:val="0"/>
          <w:bCs w:val="0"/>
          <w:sz w:val="20"/>
          <w:lang w:val="de-DE"/>
        </w:rPr>
        <w:t>werden</w:t>
      </w:r>
      <w:r>
        <w:rPr>
          <w:rFonts w:ascii="Verdana" w:hAnsi="Verdana"/>
          <w:b w:val="0"/>
          <w:bCs w:val="0"/>
          <w:sz w:val="20"/>
          <w:lang w:val="de-DE"/>
        </w:rPr>
        <w:t xml:space="preserve"> auch für </w:t>
      </w:r>
      <w:r w:rsidR="00A00CA2">
        <w:rPr>
          <w:rFonts w:ascii="Verdana" w:hAnsi="Verdana"/>
          <w:b w:val="0"/>
          <w:bCs w:val="0"/>
          <w:sz w:val="20"/>
          <w:lang w:val="de-DE"/>
        </w:rPr>
        <w:t xml:space="preserve">die 75. Jubiläumsfestwoche </w:t>
      </w:r>
      <w:r>
        <w:rPr>
          <w:rFonts w:ascii="Verdana" w:hAnsi="Verdana"/>
          <w:b w:val="0"/>
          <w:bCs w:val="0"/>
          <w:sz w:val="20"/>
          <w:lang w:val="de-DE"/>
        </w:rPr>
        <w:t>2026 talentierte Bands, Musikgruppen und Nachwuchskünstler</w:t>
      </w:r>
      <w:r w:rsidR="00A00CA2">
        <w:rPr>
          <w:rFonts w:ascii="Verdana" w:hAnsi="Verdana"/>
          <w:b w:val="0"/>
          <w:bCs w:val="0"/>
          <w:sz w:val="20"/>
          <w:lang w:val="de-DE"/>
        </w:rPr>
        <w:t xml:space="preserve"> gesucht</w:t>
      </w:r>
      <w:r>
        <w:rPr>
          <w:rFonts w:ascii="Verdana" w:hAnsi="Verdana"/>
          <w:b w:val="0"/>
          <w:bCs w:val="0"/>
          <w:sz w:val="20"/>
          <w:lang w:val="de-DE"/>
        </w:rPr>
        <w:t xml:space="preserve">, welche die Abende auf der großen Bühne im Stadtpark stimmungsvoll und abwechslungsreich mitgestalten. </w:t>
      </w:r>
      <w:r w:rsidR="00A00CA2">
        <w:rPr>
          <w:rFonts w:ascii="Verdana" w:hAnsi="Verdana"/>
          <w:b w:val="0"/>
          <w:bCs w:val="0"/>
          <w:sz w:val="20"/>
          <w:lang w:val="de-DE"/>
        </w:rPr>
        <w:t xml:space="preserve">Die Allgäuer Festwoche wird von 8.-16. August 2026 stattfinden. </w:t>
      </w:r>
    </w:p>
    <w:p w14:paraId="498D4E43" w14:textId="06C92B81" w:rsidR="00906A1C" w:rsidRDefault="008B4183" w:rsidP="00A00CA2">
      <w:pPr>
        <w:pStyle w:val="Textkrper"/>
        <w:spacing w:after="240"/>
        <w:ind w:right="674"/>
        <w:jc w:val="both"/>
        <w:rPr>
          <w:rFonts w:ascii="Verdana" w:hAnsi="Verdana"/>
          <w:b w:val="0"/>
          <w:bCs w:val="0"/>
          <w:sz w:val="20"/>
          <w:lang w:val="de-DE"/>
        </w:rPr>
      </w:pPr>
      <w:r>
        <w:rPr>
          <w:rFonts w:ascii="Verdana" w:hAnsi="Verdana"/>
          <w:b w:val="0"/>
          <w:bCs w:val="0"/>
          <w:sz w:val="20"/>
          <w:lang w:val="de-DE"/>
        </w:rPr>
        <w:t xml:space="preserve">Noch bis zum 31. März 2026 können Bewerbungen und Hörproben per E-Mail an </w:t>
      </w:r>
      <w:hyperlink r:id="rId10" w:history="1">
        <w:r w:rsidRPr="00710D4F">
          <w:rPr>
            <w:rStyle w:val="Hyperlink"/>
            <w:rFonts w:ascii="Verdana" w:hAnsi="Verdana"/>
            <w:b w:val="0"/>
            <w:bCs w:val="0"/>
            <w:sz w:val="20"/>
            <w:lang w:val="de-DE"/>
          </w:rPr>
          <w:t>festwoche@kempten.de</w:t>
        </w:r>
      </w:hyperlink>
      <w:r>
        <w:rPr>
          <w:rFonts w:ascii="Verdana" w:hAnsi="Verdana"/>
          <w:b w:val="0"/>
          <w:bCs w:val="0"/>
          <w:sz w:val="20"/>
          <w:lang w:val="de-DE"/>
        </w:rPr>
        <w:t xml:space="preserve"> eingereicht werden. Das entsprechende Formular findet sich auf der Festwochen-Website unter: </w:t>
      </w:r>
      <w:hyperlink r:id="rId11" w:history="1">
        <w:r w:rsidR="00AB66E2" w:rsidRPr="00710D4F">
          <w:rPr>
            <w:rStyle w:val="Hyperlink"/>
            <w:rFonts w:ascii="Verdana" w:hAnsi="Verdana"/>
            <w:b w:val="0"/>
            <w:bCs w:val="0"/>
            <w:sz w:val="20"/>
            <w:lang w:val="de-DE"/>
          </w:rPr>
          <w:t>https://www.festwoche.com/mitmachen/sei-aktiv-dabei/bewerbung-buehne-2026/</w:t>
        </w:r>
      </w:hyperlink>
      <w:r>
        <w:rPr>
          <w:rFonts w:ascii="Verdana" w:hAnsi="Verdana"/>
          <w:b w:val="0"/>
          <w:bCs w:val="0"/>
          <w:sz w:val="20"/>
          <w:lang w:val="de-DE"/>
        </w:rPr>
        <w:t>.</w:t>
      </w:r>
      <w:r w:rsidR="00A00CA2">
        <w:rPr>
          <w:rFonts w:ascii="Verdana" w:hAnsi="Verdana"/>
          <w:b w:val="0"/>
          <w:bCs w:val="0"/>
          <w:sz w:val="20"/>
          <w:lang w:val="de-DE"/>
        </w:rPr>
        <w:t xml:space="preserve"> Nach Bewerbungsschluss wird die Auswahl von einer fachkundigen Jury getroffen.</w:t>
      </w:r>
    </w:p>
    <w:p w14:paraId="141A32D8" w14:textId="7626DCDA" w:rsidR="0038733E" w:rsidRPr="00577EAA" w:rsidRDefault="00A00CA2" w:rsidP="00824D7B">
      <w:pPr>
        <w:pStyle w:val="Textkrper"/>
        <w:spacing w:after="240"/>
        <w:ind w:right="674"/>
        <w:rPr>
          <w:rFonts w:ascii="Verdana" w:hAnsi="Verdana"/>
          <w:b w:val="0"/>
          <w:bCs w:val="0"/>
          <w:sz w:val="20"/>
          <w:lang w:val="de-DE"/>
        </w:rPr>
      </w:pPr>
      <w:r>
        <w:rPr>
          <w:rFonts w:ascii="Verdana" w:hAnsi="Verdana"/>
          <w:b w:val="0"/>
          <w:bCs w:val="0"/>
          <w:sz w:val="20"/>
          <w:lang w:val="de-DE"/>
        </w:rPr>
        <w:t>A</w:t>
      </w:r>
      <w:r w:rsidR="0038733E" w:rsidRPr="00824D7B">
        <w:rPr>
          <w:rFonts w:ascii="Verdana" w:hAnsi="Verdana"/>
          <w:b w:val="0"/>
          <w:bCs w:val="0"/>
          <w:sz w:val="20"/>
          <w:lang w:val="de-DE"/>
        </w:rPr>
        <w:t xml:space="preserve">lle Informationen zur Allgäuer Festwoche </w:t>
      </w:r>
      <w:r w:rsidR="0072635B">
        <w:rPr>
          <w:rFonts w:ascii="Verdana" w:hAnsi="Verdana"/>
          <w:b w:val="0"/>
          <w:bCs w:val="0"/>
          <w:sz w:val="20"/>
          <w:lang w:val="de-DE"/>
        </w:rPr>
        <w:t>finden sich</w:t>
      </w:r>
      <w:r w:rsidR="0038733E" w:rsidRPr="00824D7B">
        <w:rPr>
          <w:rFonts w:ascii="Verdana" w:hAnsi="Verdana"/>
          <w:b w:val="0"/>
          <w:bCs w:val="0"/>
          <w:sz w:val="20"/>
          <w:lang w:val="de-DE"/>
        </w:rPr>
        <w:t xml:space="preserve"> unter</w:t>
      </w:r>
      <w:r w:rsidR="00CA3A03">
        <w:rPr>
          <w:rFonts w:ascii="Verdana" w:hAnsi="Verdana"/>
          <w:b w:val="0"/>
          <w:bCs w:val="0"/>
          <w:sz w:val="20"/>
          <w:lang w:val="de-DE"/>
        </w:rPr>
        <w:t xml:space="preserve"> www.</w:t>
      </w:r>
      <w:hyperlink r:id="rId12" w:history="1">
        <w:r w:rsidR="0038733E" w:rsidRPr="00824D7B">
          <w:rPr>
            <w:rFonts w:ascii="Verdana" w:hAnsi="Verdana"/>
            <w:b w:val="0"/>
            <w:bCs w:val="0"/>
            <w:sz w:val="20"/>
          </w:rPr>
          <w:t>festwoche</w:t>
        </w:r>
        <w:r w:rsidR="00CA3A03">
          <w:rPr>
            <w:rFonts w:ascii="Verdana" w:hAnsi="Verdana"/>
            <w:b w:val="0"/>
            <w:bCs w:val="0"/>
            <w:sz w:val="20"/>
            <w:lang w:val="de-DE"/>
          </w:rPr>
          <w:t>.com</w:t>
        </w:r>
      </w:hyperlink>
      <w:r w:rsidR="00577EAA">
        <w:rPr>
          <w:rFonts w:ascii="Verdana" w:hAnsi="Verdana"/>
          <w:b w:val="0"/>
          <w:bCs w:val="0"/>
          <w:sz w:val="20"/>
          <w:lang w:val="de-DE"/>
        </w:rPr>
        <w:t>.</w:t>
      </w:r>
    </w:p>
    <w:p w14:paraId="607B6420" w14:textId="49FCA882" w:rsidR="006077EB" w:rsidRPr="003A1B4A" w:rsidRDefault="006077EB" w:rsidP="003A1B4A">
      <w:pPr>
        <w:pStyle w:val="Textkrper"/>
        <w:ind w:right="532"/>
        <w:jc w:val="both"/>
        <w:rPr>
          <w:rFonts w:ascii="Verdana" w:hAnsi="Verdana"/>
          <w:b w:val="0"/>
          <w:bCs w:val="0"/>
          <w:sz w:val="20"/>
          <w:lang w:val="de-DE"/>
        </w:rPr>
      </w:pPr>
      <w:r>
        <w:rPr>
          <w:rFonts w:ascii="Verdana" w:hAnsi="Verdana"/>
          <w:b w:val="0"/>
          <w:bCs w:val="0"/>
          <w:noProof/>
          <w:sz w:val="20"/>
          <w:lang w:val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D96A40" wp14:editId="44F1CD3A">
                <wp:simplePos x="0" y="0"/>
                <wp:positionH relativeFrom="margin">
                  <wp:align>left</wp:align>
                </wp:positionH>
                <wp:positionV relativeFrom="paragraph">
                  <wp:posOffset>213360</wp:posOffset>
                </wp:positionV>
                <wp:extent cx="5743575" cy="9525"/>
                <wp:effectExtent l="0" t="0" r="28575" b="28575"/>
                <wp:wrapNone/>
                <wp:docPr id="15" name="Gerader Verbinde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435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058C80" id="Gerader Verbinder 1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6.8pt" to="452.2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081DBF9D" w14:textId="524A7361" w:rsidR="0055574F" w:rsidRDefault="0055574F" w:rsidP="006077EB">
      <w:pPr>
        <w:pStyle w:val="Textkrper"/>
        <w:ind w:left="142" w:right="1666"/>
        <w:rPr>
          <w:rFonts w:ascii="Verdana" w:hAnsi="Verdana"/>
          <w:sz w:val="16"/>
          <w:szCs w:val="16"/>
        </w:rPr>
      </w:pPr>
    </w:p>
    <w:p w14:paraId="0D3938C4" w14:textId="77777777" w:rsidR="0038733E" w:rsidRPr="00334B90" w:rsidRDefault="0038733E" w:rsidP="006077EB">
      <w:pPr>
        <w:pStyle w:val="Textkrper"/>
        <w:ind w:left="142" w:right="1666"/>
        <w:rPr>
          <w:rFonts w:ascii="Verdana" w:hAnsi="Verdana"/>
          <w:sz w:val="16"/>
          <w:szCs w:val="16"/>
        </w:rPr>
      </w:pPr>
    </w:p>
    <w:p w14:paraId="79C99F81" w14:textId="77777777" w:rsidR="0055574F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sz w:val="16"/>
          <w:szCs w:val="16"/>
        </w:rPr>
      </w:pPr>
      <w:r w:rsidRPr="00334B90">
        <w:rPr>
          <w:rFonts w:ascii="Verdana" w:hAnsi="Verdana"/>
          <w:sz w:val="16"/>
          <w:szCs w:val="16"/>
        </w:rPr>
        <w:t>Verantwortlich:</w:t>
      </w:r>
    </w:p>
    <w:p w14:paraId="46F91B4A" w14:textId="77777777" w:rsidR="0055574F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b w:val="0"/>
          <w:sz w:val="16"/>
          <w:szCs w:val="16"/>
          <w:lang w:val="de-DE"/>
        </w:rPr>
      </w:pPr>
      <w:r w:rsidRPr="00334B90">
        <w:rPr>
          <w:rFonts w:ascii="Verdana" w:hAnsi="Verdana"/>
          <w:b w:val="0"/>
          <w:sz w:val="16"/>
          <w:szCs w:val="16"/>
          <w:lang w:val="de-DE"/>
        </w:rPr>
        <w:t>Michaela Waldmann</w:t>
      </w:r>
    </w:p>
    <w:p w14:paraId="1B45AA19" w14:textId="27E108B1" w:rsidR="000D6B67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b w:val="0"/>
          <w:sz w:val="16"/>
          <w:szCs w:val="16"/>
          <w:lang w:val="de-DE"/>
        </w:rPr>
      </w:pPr>
      <w:r w:rsidRPr="00334B90">
        <w:rPr>
          <w:rFonts w:ascii="Verdana" w:hAnsi="Verdana"/>
          <w:b w:val="0"/>
          <w:sz w:val="16"/>
          <w:szCs w:val="16"/>
        </w:rPr>
        <w:t>Telefon: 0831/25 25-</w:t>
      </w:r>
      <w:r w:rsidRPr="00334B90">
        <w:rPr>
          <w:rFonts w:ascii="Verdana" w:hAnsi="Verdana"/>
          <w:b w:val="0"/>
          <w:sz w:val="16"/>
          <w:szCs w:val="16"/>
          <w:lang w:val="de-DE"/>
        </w:rPr>
        <w:t>70</w:t>
      </w:r>
      <w:r w:rsidR="00334B90">
        <w:rPr>
          <w:rFonts w:ascii="Verdana" w:hAnsi="Verdana"/>
          <w:b w:val="0"/>
          <w:sz w:val="16"/>
          <w:szCs w:val="16"/>
          <w:lang w:val="de-DE"/>
        </w:rPr>
        <w:t>5</w:t>
      </w:r>
      <w:r w:rsidRPr="00334B90">
        <w:rPr>
          <w:rFonts w:ascii="Verdana" w:hAnsi="Verdana"/>
          <w:b w:val="0"/>
          <w:sz w:val="16"/>
          <w:szCs w:val="16"/>
          <w:lang w:val="de-DE"/>
        </w:rPr>
        <w:t>0</w:t>
      </w:r>
    </w:p>
    <w:p w14:paraId="45B58843" w14:textId="20453D19" w:rsidR="0055574F" w:rsidRPr="00334B90" w:rsidRDefault="0055574F" w:rsidP="006077EB">
      <w:pPr>
        <w:pStyle w:val="Textkrper"/>
        <w:tabs>
          <w:tab w:val="left" w:pos="7371"/>
        </w:tabs>
        <w:ind w:left="142" w:right="2375"/>
        <w:jc w:val="center"/>
        <w:rPr>
          <w:rFonts w:ascii="Verdana" w:hAnsi="Verdana"/>
          <w:b w:val="0"/>
          <w:sz w:val="16"/>
          <w:szCs w:val="16"/>
          <w:lang w:val="de-DE"/>
        </w:rPr>
      </w:pPr>
      <w:r w:rsidRPr="00334B90">
        <w:rPr>
          <w:rFonts w:ascii="Verdana" w:hAnsi="Verdana"/>
          <w:b w:val="0"/>
          <w:sz w:val="16"/>
          <w:szCs w:val="16"/>
        </w:rPr>
        <w:t>E-Mail</w:t>
      </w:r>
      <w:r w:rsidR="00E558F9" w:rsidRPr="00334B90">
        <w:rPr>
          <w:rFonts w:ascii="Verdana" w:hAnsi="Verdana"/>
          <w:b w:val="0"/>
          <w:sz w:val="16"/>
          <w:szCs w:val="16"/>
          <w:lang w:val="de-DE"/>
        </w:rPr>
        <w:t xml:space="preserve">: </w:t>
      </w:r>
      <w:proofErr w:type="spellStart"/>
      <w:r w:rsidR="00E558F9" w:rsidRPr="00334B90">
        <w:rPr>
          <w:rFonts w:ascii="Verdana" w:hAnsi="Verdana"/>
          <w:b w:val="0"/>
          <w:sz w:val="16"/>
          <w:szCs w:val="16"/>
          <w:lang w:val="de-DE"/>
        </w:rPr>
        <w:t>festwoche</w:t>
      </w:r>
      <w:proofErr w:type="spellEnd"/>
      <w:r w:rsidRPr="00334B90">
        <w:rPr>
          <w:rFonts w:ascii="Verdana" w:hAnsi="Verdana"/>
          <w:b w:val="0"/>
          <w:sz w:val="16"/>
          <w:szCs w:val="16"/>
        </w:rPr>
        <w:t>@kempten.de</w:t>
      </w:r>
    </w:p>
    <w:sectPr w:rsidR="0055574F" w:rsidRPr="00334B90" w:rsidSect="0008744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080" w:bottom="1702" w:left="1080" w:header="720" w:footer="397" w:gutter="0"/>
      <w:paperSrc w:first="1" w:other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95104" w14:textId="77777777" w:rsidR="004E5180" w:rsidRDefault="004E5180">
      <w:r>
        <w:separator/>
      </w:r>
    </w:p>
  </w:endnote>
  <w:endnote w:type="continuationSeparator" w:id="0">
    <w:p w14:paraId="16339B77" w14:textId="77777777" w:rsidR="004E5180" w:rsidRDefault="004E5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calaSans-Regular">
    <w:panose1 w:val="020B0503060101020103"/>
    <w:charset w:val="00"/>
    <w:family w:val="swiss"/>
    <w:pitch w:val="variable"/>
    <w:sig w:usb0="8000002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106F5" w14:textId="77777777" w:rsidR="00E21BEF" w:rsidRDefault="00E21BE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BD166" w14:textId="77777777" w:rsidR="004E5180" w:rsidRDefault="004E5180">
    <w:pPr>
      <w:jc w:val="center"/>
    </w:pPr>
  </w:p>
  <w:p w14:paraId="19DBDD00" w14:textId="77777777" w:rsidR="00087441" w:rsidRPr="00334B90" w:rsidRDefault="00087441" w:rsidP="00087441">
    <w:pPr>
      <w:pStyle w:val="Fuzeile"/>
      <w:rPr>
        <w:rFonts w:ascii="Verdana" w:hAnsi="Verdana" w:cs="Arial"/>
        <w:color w:val="226845"/>
        <w:sz w:val="16"/>
        <w:szCs w:val="16"/>
      </w:rPr>
    </w:pPr>
    <w:r w:rsidRPr="00334B90">
      <w:rPr>
        <w:rFonts w:ascii="Verdana" w:hAnsi="Verdana" w:cs="Arial"/>
        <w:color w:val="226845"/>
        <w:sz w:val="16"/>
        <w:szCs w:val="16"/>
      </w:rPr>
      <w:t>Mitglied im FAMA – Fachverband Messen und Ausstellungen e. V. und der FKM – Gesellschaft zur freiwilligen Kontrolle von Messe- und Ausstellungszahlen</w:t>
    </w:r>
  </w:p>
  <w:p w14:paraId="568E5483" w14:textId="77777777" w:rsidR="004E5180" w:rsidRDefault="004E5180">
    <w:pPr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FD29E" w14:textId="77777777" w:rsidR="004E5180" w:rsidRPr="00334B90" w:rsidRDefault="004E5180">
    <w:pPr>
      <w:pStyle w:val="Fuzeile"/>
      <w:rPr>
        <w:rFonts w:ascii="Verdana" w:hAnsi="Verdana" w:cs="Arial"/>
        <w:color w:val="226845"/>
        <w:sz w:val="16"/>
        <w:szCs w:val="16"/>
      </w:rPr>
    </w:pPr>
    <w:r w:rsidRPr="00334B90">
      <w:rPr>
        <w:rFonts w:ascii="Verdana" w:hAnsi="Verdana" w:cs="Arial"/>
        <w:color w:val="226845"/>
        <w:sz w:val="16"/>
        <w:szCs w:val="16"/>
      </w:rPr>
      <w:t>Mitglied im FAMA – Fachverband Messen und Ausstellungen e. V. und der FKM – Gesellschaft zur freiwilligen Kontrolle von Messe- und Ausstellungszahlen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0A475" w14:textId="77777777" w:rsidR="004E5180" w:rsidRDefault="004E5180">
      <w:r>
        <w:separator/>
      </w:r>
    </w:p>
  </w:footnote>
  <w:footnote w:type="continuationSeparator" w:id="0">
    <w:p w14:paraId="5E17F1CD" w14:textId="77777777" w:rsidR="004E5180" w:rsidRDefault="004E51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EC797" w14:textId="77777777" w:rsidR="00E21BEF" w:rsidRDefault="00E21BE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18EC2" w14:textId="77777777" w:rsidR="00E21BEF" w:rsidRDefault="00E21BE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C0935" w14:textId="77777777" w:rsidR="004E5180" w:rsidRDefault="004E5180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41B3BABF" wp14:editId="23425AA3">
          <wp:simplePos x="0" y="0"/>
          <wp:positionH relativeFrom="column">
            <wp:posOffset>-85725</wp:posOffset>
          </wp:positionH>
          <wp:positionV relativeFrom="paragraph">
            <wp:posOffset>-10795</wp:posOffset>
          </wp:positionV>
          <wp:extent cx="2838450" cy="590550"/>
          <wp:effectExtent l="0" t="0" r="0" b="0"/>
          <wp:wrapTight wrapText="bothSides">
            <wp:wrapPolygon edited="0">
              <wp:start x="0" y="0"/>
              <wp:lineTo x="0" y="20903"/>
              <wp:lineTo x="21455" y="20903"/>
              <wp:lineTo x="21455" y="0"/>
              <wp:lineTo x="0" y="0"/>
            </wp:wrapPolygon>
          </wp:wrapTight>
          <wp:docPr id="20" name="Bild 1" descr="logo_allgaeuer-festwoche_srgb_dunkelgru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allgaeuer-festwoche_srgb_dunkelgru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84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14:paraId="0329E730" w14:textId="1CEA3181" w:rsidR="004E5180" w:rsidRPr="003A1B4A" w:rsidRDefault="004E5180" w:rsidP="00F5073E">
    <w:pPr>
      <w:pStyle w:val="Kopfzeile"/>
      <w:tabs>
        <w:tab w:val="clear" w:pos="4536"/>
        <w:tab w:val="center" w:pos="5529"/>
      </w:tabs>
      <w:ind w:left="709"/>
      <w:rPr>
        <w:rFonts w:ascii="Verdana" w:hAnsi="Verdana"/>
        <w:color w:val="000000"/>
        <w:sz w:val="41"/>
        <w:szCs w:val="41"/>
      </w:rPr>
    </w:pPr>
    <w:r w:rsidRPr="00334B90">
      <w:rPr>
        <w:rFonts w:ascii="Verdana" w:hAnsi="Verdana"/>
        <w:sz w:val="40"/>
        <w:szCs w:val="40"/>
      </w:rPr>
      <w:tab/>
    </w:r>
    <w:r w:rsidRPr="00334B90">
      <w:rPr>
        <w:rFonts w:ascii="Verdana" w:hAnsi="Verdana"/>
        <w:sz w:val="40"/>
        <w:szCs w:val="40"/>
      </w:rPr>
      <w:tab/>
    </w:r>
    <w:r w:rsidRPr="003A1B4A">
      <w:rPr>
        <w:rFonts w:ascii="Verdana" w:hAnsi="Verdana"/>
        <w:color w:val="000000"/>
        <w:sz w:val="41"/>
        <w:szCs w:val="41"/>
      </w:rPr>
      <w:t>Presse</w:t>
    </w:r>
    <w:r w:rsidR="00E21BEF">
      <w:rPr>
        <w:rFonts w:ascii="Verdana" w:hAnsi="Verdana"/>
        <w:color w:val="000000"/>
        <w:sz w:val="41"/>
        <w:szCs w:val="41"/>
        <w:lang w:val="de-DE"/>
      </w:rPr>
      <w:t>-I</w:t>
    </w:r>
    <w:proofErr w:type="spellStart"/>
    <w:r w:rsidRPr="003A1B4A">
      <w:rPr>
        <w:rFonts w:ascii="Verdana" w:hAnsi="Verdana"/>
        <w:color w:val="000000"/>
        <w:sz w:val="41"/>
        <w:szCs w:val="41"/>
      </w:rPr>
      <w:t>nformation</w:t>
    </w:r>
    <w:proofErr w:type="spellEnd"/>
  </w:p>
  <w:p w14:paraId="318BEFE9" w14:textId="6F9230A1" w:rsidR="00F5073E" w:rsidRPr="00E21BEF" w:rsidRDefault="00F5073E" w:rsidP="003A1B4A">
    <w:pPr>
      <w:pStyle w:val="Kopfzeile"/>
      <w:tabs>
        <w:tab w:val="clear" w:pos="4536"/>
        <w:tab w:val="center" w:pos="5529"/>
      </w:tabs>
      <w:ind w:left="709"/>
      <w:rPr>
        <w:rFonts w:ascii="ScalaSans-Regular" w:hAnsi="ScalaSans-Regular"/>
        <w:color w:val="000000"/>
        <w:sz w:val="20"/>
        <w:lang w:val="de-DE"/>
      </w:rPr>
    </w:pPr>
    <w:r w:rsidRPr="00E21BEF">
      <w:rPr>
        <w:rFonts w:ascii="ScalaSans-Regular" w:hAnsi="ScalaSans-Regular"/>
        <w:color w:val="000000"/>
        <w:sz w:val="20"/>
        <w:lang w:val="de-DE"/>
      </w:rPr>
      <w:t xml:space="preserve">        </w:t>
    </w:r>
    <w:r w:rsidR="004202A5" w:rsidRPr="00E21BEF">
      <w:rPr>
        <w:rFonts w:ascii="ScalaSans-Regular" w:hAnsi="ScalaSans-Regular"/>
        <w:color w:val="000000"/>
        <w:sz w:val="20"/>
        <w:lang w:val="de-DE"/>
      </w:rPr>
      <w:t xml:space="preserve"> </w:t>
    </w:r>
    <w:r w:rsidR="00E21BEF">
      <w:rPr>
        <w:rFonts w:ascii="ScalaSans-Regular" w:hAnsi="ScalaSans-Regular"/>
        <w:color w:val="000000"/>
        <w:sz w:val="20"/>
        <w:lang w:val="de-DE"/>
      </w:rPr>
      <w:tab/>
    </w:r>
    <w:r w:rsidR="00E21BEF">
      <w:rPr>
        <w:rFonts w:ascii="ScalaSans-Regular" w:hAnsi="ScalaSans-Regular"/>
        <w:color w:val="000000"/>
        <w:sz w:val="20"/>
        <w:lang w:val="de-DE"/>
      </w:rPr>
      <w:tab/>
    </w:r>
    <w:r w:rsidRPr="00E21BEF">
      <w:rPr>
        <w:rFonts w:ascii="Verdana" w:hAnsi="Verdana"/>
        <w:sz w:val="20"/>
      </w:rPr>
      <w:t>Abdruck honorarfrei</w:t>
    </w:r>
    <w:r w:rsidR="00334B90" w:rsidRPr="00E21BEF">
      <w:rPr>
        <w:rFonts w:ascii="Verdana" w:hAnsi="Verdana"/>
        <w:sz w:val="20"/>
        <w:lang w:val="de-DE"/>
      </w:rPr>
      <w:t>,</w:t>
    </w:r>
    <w:r w:rsidRPr="00E21BEF">
      <w:rPr>
        <w:rFonts w:ascii="Verdana" w:hAnsi="Verdana"/>
        <w:sz w:val="20"/>
      </w:rPr>
      <w:t xml:space="preserve"> Belege erwünscht</w:t>
    </w:r>
  </w:p>
  <w:p w14:paraId="7996CC80" w14:textId="012BEEF3" w:rsidR="004E5180" w:rsidRPr="004565AA" w:rsidRDefault="004E5180" w:rsidP="00F5073E">
    <w:pPr>
      <w:pStyle w:val="Kopfzeile"/>
      <w:rPr>
        <w:rFonts w:ascii="ScalaSans-Regular" w:hAnsi="ScalaSans-Regular"/>
      </w:rPr>
    </w:pPr>
    <w:r>
      <w:tab/>
    </w:r>
    <w:r w:rsidRPr="004565AA">
      <w:rPr>
        <w:rFonts w:ascii="ScalaSans-Regular" w:hAnsi="ScalaSans-Regular"/>
      </w:rPr>
      <w:t xml:space="preserve">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A39409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0D70D06C"/>
    <w:lvl w:ilvl="0">
      <w:start w:val="1"/>
      <w:numFmt w:val="bullet"/>
      <w:pStyle w:val="Aufzhlungszeichen2"/>
      <w:lvlText w:val=""/>
      <w:lvlJc w:val="left"/>
      <w:pPr>
        <w:tabs>
          <w:tab w:val="num" w:pos="643"/>
        </w:tabs>
        <w:ind w:left="567" w:hanging="284"/>
      </w:pPr>
      <w:rPr>
        <w:rFonts w:ascii="Symbol" w:hAnsi="Symbol" w:hint="default"/>
      </w:rPr>
    </w:lvl>
  </w:abstractNum>
  <w:abstractNum w:abstractNumId="2" w15:restartNumberingAfterBreak="0">
    <w:nsid w:val="012D5594"/>
    <w:multiLevelType w:val="singleLevel"/>
    <w:tmpl w:val="81F645BA"/>
    <w:lvl w:ilvl="0">
      <w:start w:val="1"/>
      <w:numFmt w:val="bullet"/>
      <w:pStyle w:val="Aufzhlungszeichen3"/>
      <w:lvlText w:val=""/>
      <w:lvlJc w:val="left"/>
      <w:pPr>
        <w:tabs>
          <w:tab w:val="num" w:pos="926"/>
        </w:tabs>
        <w:ind w:left="926" w:hanging="360"/>
      </w:pPr>
      <w:rPr>
        <w:rFonts w:ascii="Wingdings" w:hAnsi="Wingdings" w:hint="default"/>
      </w:rPr>
    </w:lvl>
  </w:abstractNum>
  <w:abstractNum w:abstractNumId="3" w15:restartNumberingAfterBreak="0">
    <w:nsid w:val="6C2F0DA0"/>
    <w:multiLevelType w:val="singleLevel"/>
    <w:tmpl w:val="ECD43630"/>
    <w:lvl w:ilvl="0">
      <w:start w:val="1"/>
      <w:numFmt w:val="bullet"/>
      <w:pStyle w:val="Aufzhlungszeichen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</w:num>
  <w:num w:numId="3">
    <w:abstractNumId w:val="1"/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  <w:odso/>
  </w:mailMerge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2465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0F56"/>
    <w:rsid w:val="00000350"/>
    <w:rsid w:val="0000238B"/>
    <w:rsid w:val="00005F41"/>
    <w:rsid w:val="000076C2"/>
    <w:rsid w:val="00010ED9"/>
    <w:rsid w:val="00012667"/>
    <w:rsid w:val="0001311B"/>
    <w:rsid w:val="00015445"/>
    <w:rsid w:val="00016AA1"/>
    <w:rsid w:val="00025A6F"/>
    <w:rsid w:val="00030723"/>
    <w:rsid w:val="0003236F"/>
    <w:rsid w:val="0004370B"/>
    <w:rsid w:val="00044EF8"/>
    <w:rsid w:val="000464A5"/>
    <w:rsid w:val="00052E32"/>
    <w:rsid w:val="00055FEA"/>
    <w:rsid w:val="000565E8"/>
    <w:rsid w:val="00057B43"/>
    <w:rsid w:val="000638F9"/>
    <w:rsid w:val="0007126C"/>
    <w:rsid w:val="00075DD5"/>
    <w:rsid w:val="0007735D"/>
    <w:rsid w:val="00077BF2"/>
    <w:rsid w:val="000808F1"/>
    <w:rsid w:val="000872F1"/>
    <w:rsid w:val="00087441"/>
    <w:rsid w:val="00092A41"/>
    <w:rsid w:val="000957EF"/>
    <w:rsid w:val="000A198D"/>
    <w:rsid w:val="000B1433"/>
    <w:rsid w:val="000C5752"/>
    <w:rsid w:val="000C62E9"/>
    <w:rsid w:val="000D0107"/>
    <w:rsid w:val="000D4373"/>
    <w:rsid w:val="000D6B67"/>
    <w:rsid w:val="000E0992"/>
    <w:rsid w:val="000F1651"/>
    <w:rsid w:val="000F3564"/>
    <w:rsid w:val="000F6113"/>
    <w:rsid w:val="000F6C33"/>
    <w:rsid w:val="0010371F"/>
    <w:rsid w:val="00103FCA"/>
    <w:rsid w:val="001057ED"/>
    <w:rsid w:val="00107330"/>
    <w:rsid w:val="0011030D"/>
    <w:rsid w:val="00114A92"/>
    <w:rsid w:val="001169E9"/>
    <w:rsid w:val="001207E2"/>
    <w:rsid w:val="00121B91"/>
    <w:rsid w:val="001227EF"/>
    <w:rsid w:val="00125A87"/>
    <w:rsid w:val="00130A99"/>
    <w:rsid w:val="00133BFE"/>
    <w:rsid w:val="0013786C"/>
    <w:rsid w:val="00143E11"/>
    <w:rsid w:val="001442BA"/>
    <w:rsid w:val="00144853"/>
    <w:rsid w:val="001448D6"/>
    <w:rsid w:val="00144C31"/>
    <w:rsid w:val="00160987"/>
    <w:rsid w:val="00166509"/>
    <w:rsid w:val="00170F47"/>
    <w:rsid w:val="001740CB"/>
    <w:rsid w:val="00175A62"/>
    <w:rsid w:val="00176960"/>
    <w:rsid w:val="001862D3"/>
    <w:rsid w:val="00186911"/>
    <w:rsid w:val="00187108"/>
    <w:rsid w:val="00187DF4"/>
    <w:rsid w:val="00193497"/>
    <w:rsid w:val="00197133"/>
    <w:rsid w:val="001A046C"/>
    <w:rsid w:val="001A5306"/>
    <w:rsid w:val="001A713E"/>
    <w:rsid w:val="001A779D"/>
    <w:rsid w:val="001B37C5"/>
    <w:rsid w:val="001C3283"/>
    <w:rsid w:val="001C3682"/>
    <w:rsid w:val="001C49DD"/>
    <w:rsid w:val="001C7A6A"/>
    <w:rsid w:val="001D5F05"/>
    <w:rsid w:val="001E64A7"/>
    <w:rsid w:val="001E693D"/>
    <w:rsid w:val="001E6E29"/>
    <w:rsid w:val="001F2240"/>
    <w:rsid w:val="00200E59"/>
    <w:rsid w:val="002040F5"/>
    <w:rsid w:val="0021227D"/>
    <w:rsid w:val="00222807"/>
    <w:rsid w:val="00225681"/>
    <w:rsid w:val="0023064D"/>
    <w:rsid w:val="002324F6"/>
    <w:rsid w:val="002410E1"/>
    <w:rsid w:val="002565F3"/>
    <w:rsid w:val="00261449"/>
    <w:rsid w:val="00264B7C"/>
    <w:rsid w:val="002668A1"/>
    <w:rsid w:val="00272D34"/>
    <w:rsid w:val="00274645"/>
    <w:rsid w:val="002937B3"/>
    <w:rsid w:val="002A3144"/>
    <w:rsid w:val="002B5267"/>
    <w:rsid w:val="002C15E8"/>
    <w:rsid w:val="002C3BA6"/>
    <w:rsid w:val="002C422D"/>
    <w:rsid w:val="002D1D72"/>
    <w:rsid w:val="002D3CD2"/>
    <w:rsid w:val="002D4DFB"/>
    <w:rsid w:val="002D5B93"/>
    <w:rsid w:val="002D6081"/>
    <w:rsid w:val="002D7763"/>
    <w:rsid w:val="002E0978"/>
    <w:rsid w:val="002E39BE"/>
    <w:rsid w:val="002F0648"/>
    <w:rsid w:val="002F0A6E"/>
    <w:rsid w:val="003028A4"/>
    <w:rsid w:val="00312ECF"/>
    <w:rsid w:val="00316BE1"/>
    <w:rsid w:val="003273BB"/>
    <w:rsid w:val="003328E8"/>
    <w:rsid w:val="00334B90"/>
    <w:rsid w:val="0033562E"/>
    <w:rsid w:val="003358AF"/>
    <w:rsid w:val="00341BB7"/>
    <w:rsid w:val="00347CF2"/>
    <w:rsid w:val="003519B8"/>
    <w:rsid w:val="00356B60"/>
    <w:rsid w:val="003705A8"/>
    <w:rsid w:val="003769BA"/>
    <w:rsid w:val="00383F83"/>
    <w:rsid w:val="0038733E"/>
    <w:rsid w:val="00396E52"/>
    <w:rsid w:val="003A1B4A"/>
    <w:rsid w:val="003B2019"/>
    <w:rsid w:val="003B2B3D"/>
    <w:rsid w:val="003C233A"/>
    <w:rsid w:val="003D062C"/>
    <w:rsid w:val="003D38DA"/>
    <w:rsid w:val="003E2198"/>
    <w:rsid w:val="003F360A"/>
    <w:rsid w:val="00405D75"/>
    <w:rsid w:val="00410F33"/>
    <w:rsid w:val="004112FE"/>
    <w:rsid w:val="0041342C"/>
    <w:rsid w:val="00415CE6"/>
    <w:rsid w:val="00416DE9"/>
    <w:rsid w:val="004202A5"/>
    <w:rsid w:val="00420875"/>
    <w:rsid w:val="0042204C"/>
    <w:rsid w:val="00423AF6"/>
    <w:rsid w:val="004244BA"/>
    <w:rsid w:val="004245FF"/>
    <w:rsid w:val="004270E7"/>
    <w:rsid w:val="00432EF9"/>
    <w:rsid w:val="004507F5"/>
    <w:rsid w:val="004565AA"/>
    <w:rsid w:val="00460F74"/>
    <w:rsid w:val="00463317"/>
    <w:rsid w:val="00465BE7"/>
    <w:rsid w:val="00471150"/>
    <w:rsid w:val="00472BB3"/>
    <w:rsid w:val="00476FF1"/>
    <w:rsid w:val="00491790"/>
    <w:rsid w:val="00496B18"/>
    <w:rsid w:val="004A046D"/>
    <w:rsid w:val="004A438C"/>
    <w:rsid w:val="004A67A6"/>
    <w:rsid w:val="004A7CD6"/>
    <w:rsid w:val="004B1C80"/>
    <w:rsid w:val="004B2A41"/>
    <w:rsid w:val="004B2FA2"/>
    <w:rsid w:val="004B4EA1"/>
    <w:rsid w:val="004C1130"/>
    <w:rsid w:val="004C2426"/>
    <w:rsid w:val="004C379C"/>
    <w:rsid w:val="004C6DE1"/>
    <w:rsid w:val="004D046F"/>
    <w:rsid w:val="004D41B1"/>
    <w:rsid w:val="004D4B0C"/>
    <w:rsid w:val="004E5180"/>
    <w:rsid w:val="004F01E8"/>
    <w:rsid w:val="004F0F56"/>
    <w:rsid w:val="004F1C5D"/>
    <w:rsid w:val="004F7577"/>
    <w:rsid w:val="00501E9C"/>
    <w:rsid w:val="00502577"/>
    <w:rsid w:val="00505132"/>
    <w:rsid w:val="00512B06"/>
    <w:rsid w:val="005243F3"/>
    <w:rsid w:val="00525265"/>
    <w:rsid w:val="00527E12"/>
    <w:rsid w:val="005320E8"/>
    <w:rsid w:val="00532A29"/>
    <w:rsid w:val="00540DCF"/>
    <w:rsid w:val="00544C3B"/>
    <w:rsid w:val="0055574F"/>
    <w:rsid w:val="00562FDA"/>
    <w:rsid w:val="0057693F"/>
    <w:rsid w:val="00577EAA"/>
    <w:rsid w:val="005801FA"/>
    <w:rsid w:val="00585593"/>
    <w:rsid w:val="00592187"/>
    <w:rsid w:val="005954FF"/>
    <w:rsid w:val="00596312"/>
    <w:rsid w:val="005A5D0C"/>
    <w:rsid w:val="005B005D"/>
    <w:rsid w:val="005B1826"/>
    <w:rsid w:val="005B33ED"/>
    <w:rsid w:val="005B7E4A"/>
    <w:rsid w:val="005C502D"/>
    <w:rsid w:val="005C7BD8"/>
    <w:rsid w:val="005D1160"/>
    <w:rsid w:val="005D2789"/>
    <w:rsid w:val="005D49C0"/>
    <w:rsid w:val="005D68D4"/>
    <w:rsid w:val="005D6DB7"/>
    <w:rsid w:val="005E164D"/>
    <w:rsid w:val="005E4B0D"/>
    <w:rsid w:val="005F5CAF"/>
    <w:rsid w:val="00603A7C"/>
    <w:rsid w:val="00606A38"/>
    <w:rsid w:val="006077EB"/>
    <w:rsid w:val="00613E27"/>
    <w:rsid w:val="006151B3"/>
    <w:rsid w:val="006161FE"/>
    <w:rsid w:val="00617086"/>
    <w:rsid w:val="00617D7E"/>
    <w:rsid w:val="00622012"/>
    <w:rsid w:val="00622C08"/>
    <w:rsid w:val="00626E22"/>
    <w:rsid w:val="00650D20"/>
    <w:rsid w:val="0066272D"/>
    <w:rsid w:val="00662EF2"/>
    <w:rsid w:val="00667E80"/>
    <w:rsid w:val="0067111F"/>
    <w:rsid w:val="00671CB1"/>
    <w:rsid w:val="00672393"/>
    <w:rsid w:val="00673E11"/>
    <w:rsid w:val="00675A66"/>
    <w:rsid w:val="006760B9"/>
    <w:rsid w:val="006A3360"/>
    <w:rsid w:val="006A4905"/>
    <w:rsid w:val="006A4ECD"/>
    <w:rsid w:val="006A68CF"/>
    <w:rsid w:val="006B40AC"/>
    <w:rsid w:val="006C070B"/>
    <w:rsid w:val="006C0D35"/>
    <w:rsid w:val="006C299E"/>
    <w:rsid w:val="006C3C80"/>
    <w:rsid w:val="006C52CB"/>
    <w:rsid w:val="006C5C27"/>
    <w:rsid w:val="006D0297"/>
    <w:rsid w:val="006D1F35"/>
    <w:rsid w:val="006D75A4"/>
    <w:rsid w:val="006E336F"/>
    <w:rsid w:val="006E6320"/>
    <w:rsid w:val="006E6DDC"/>
    <w:rsid w:val="006F0846"/>
    <w:rsid w:val="006F3FC1"/>
    <w:rsid w:val="006F5EBC"/>
    <w:rsid w:val="006F69EC"/>
    <w:rsid w:val="00700AB1"/>
    <w:rsid w:val="007026E2"/>
    <w:rsid w:val="00711707"/>
    <w:rsid w:val="0071227D"/>
    <w:rsid w:val="00714557"/>
    <w:rsid w:val="0071595F"/>
    <w:rsid w:val="0071743D"/>
    <w:rsid w:val="00717C0B"/>
    <w:rsid w:val="007201F8"/>
    <w:rsid w:val="007227BB"/>
    <w:rsid w:val="0072635B"/>
    <w:rsid w:val="00737C16"/>
    <w:rsid w:val="007504CE"/>
    <w:rsid w:val="007553B1"/>
    <w:rsid w:val="007571CE"/>
    <w:rsid w:val="007719E6"/>
    <w:rsid w:val="00774795"/>
    <w:rsid w:val="00776DFC"/>
    <w:rsid w:val="00786AE1"/>
    <w:rsid w:val="007A0127"/>
    <w:rsid w:val="007B262E"/>
    <w:rsid w:val="007C0283"/>
    <w:rsid w:val="007D0BFB"/>
    <w:rsid w:val="007E0803"/>
    <w:rsid w:val="007F24E7"/>
    <w:rsid w:val="007F4E74"/>
    <w:rsid w:val="007F79D6"/>
    <w:rsid w:val="008032C7"/>
    <w:rsid w:val="0080608D"/>
    <w:rsid w:val="00807425"/>
    <w:rsid w:val="00810233"/>
    <w:rsid w:val="00815772"/>
    <w:rsid w:val="00823EEA"/>
    <w:rsid w:val="00824D7B"/>
    <w:rsid w:val="008254E2"/>
    <w:rsid w:val="00826829"/>
    <w:rsid w:val="00827DED"/>
    <w:rsid w:val="0084108A"/>
    <w:rsid w:val="008417D8"/>
    <w:rsid w:val="00845411"/>
    <w:rsid w:val="008576E5"/>
    <w:rsid w:val="00860D5A"/>
    <w:rsid w:val="00862C4A"/>
    <w:rsid w:val="00872A82"/>
    <w:rsid w:val="00873216"/>
    <w:rsid w:val="00873966"/>
    <w:rsid w:val="008827EC"/>
    <w:rsid w:val="00884C4B"/>
    <w:rsid w:val="00884D3A"/>
    <w:rsid w:val="00887FAC"/>
    <w:rsid w:val="0089051C"/>
    <w:rsid w:val="00890A19"/>
    <w:rsid w:val="008951B1"/>
    <w:rsid w:val="008B03A4"/>
    <w:rsid w:val="008B1B5B"/>
    <w:rsid w:val="008B4183"/>
    <w:rsid w:val="008C23AD"/>
    <w:rsid w:val="008C242B"/>
    <w:rsid w:val="008C3106"/>
    <w:rsid w:val="008C602C"/>
    <w:rsid w:val="008D1241"/>
    <w:rsid w:val="008D3863"/>
    <w:rsid w:val="008D7F8F"/>
    <w:rsid w:val="008E3167"/>
    <w:rsid w:val="008E35E0"/>
    <w:rsid w:val="008E64BF"/>
    <w:rsid w:val="008F01F0"/>
    <w:rsid w:val="008F10FB"/>
    <w:rsid w:val="008F2353"/>
    <w:rsid w:val="008F3364"/>
    <w:rsid w:val="008F7EC0"/>
    <w:rsid w:val="00906A1C"/>
    <w:rsid w:val="00912AB5"/>
    <w:rsid w:val="009223EF"/>
    <w:rsid w:val="009271B6"/>
    <w:rsid w:val="009273D6"/>
    <w:rsid w:val="009276B9"/>
    <w:rsid w:val="00930850"/>
    <w:rsid w:val="009319F8"/>
    <w:rsid w:val="009339D9"/>
    <w:rsid w:val="00933C81"/>
    <w:rsid w:val="00942D90"/>
    <w:rsid w:val="00942F45"/>
    <w:rsid w:val="009438C0"/>
    <w:rsid w:val="00952A9A"/>
    <w:rsid w:val="009557F6"/>
    <w:rsid w:val="00956941"/>
    <w:rsid w:val="00957369"/>
    <w:rsid w:val="00962B4F"/>
    <w:rsid w:val="00970970"/>
    <w:rsid w:val="00973DBA"/>
    <w:rsid w:val="009801DB"/>
    <w:rsid w:val="00983FF4"/>
    <w:rsid w:val="00984A51"/>
    <w:rsid w:val="00995D22"/>
    <w:rsid w:val="009963F6"/>
    <w:rsid w:val="009A0841"/>
    <w:rsid w:val="009A0B34"/>
    <w:rsid w:val="009A251D"/>
    <w:rsid w:val="009A4432"/>
    <w:rsid w:val="009A5BCA"/>
    <w:rsid w:val="009B20B9"/>
    <w:rsid w:val="009B5B00"/>
    <w:rsid w:val="009C1966"/>
    <w:rsid w:val="009C2E92"/>
    <w:rsid w:val="009C3C1B"/>
    <w:rsid w:val="009C7BA6"/>
    <w:rsid w:val="009D13B7"/>
    <w:rsid w:val="009D27FD"/>
    <w:rsid w:val="009D2BEF"/>
    <w:rsid w:val="009D4454"/>
    <w:rsid w:val="009F0E33"/>
    <w:rsid w:val="009F3B86"/>
    <w:rsid w:val="00A00CA2"/>
    <w:rsid w:val="00A01B6F"/>
    <w:rsid w:val="00A05021"/>
    <w:rsid w:val="00A079D6"/>
    <w:rsid w:val="00A11559"/>
    <w:rsid w:val="00A1527E"/>
    <w:rsid w:val="00A17272"/>
    <w:rsid w:val="00A24DC7"/>
    <w:rsid w:val="00A260BF"/>
    <w:rsid w:val="00A358E7"/>
    <w:rsid w:val="00A36BA3"/>
    <w:rsid w:val="00A43E4D"/>
    <w:rsid w:val="00A47C28"/>
    <w:rsid w:val="00A53C6C"/>
    <w:rsid w:val="00A54AC6"/>
    <w:rsid w:val="00A565EC"/>
    <w:rsid w:val="00A578D3"/>
    <w:rsid w:val="00A64E14"/>
    <w:rsid w:val="00A67D85"/>
    <w:rsid w:val="00A73D98"/>
    <w:rsid w:val="00A74346"/>
    <w:rsid w:val="00A80B1B"/>
    <w:rsid w:val="00A85033"/>
    <w:rsid w:val="00A9286E"/>
    <w:rsid w:val="00A93E38"/>
    <w:rsid w:val="00AA0F71"/>
    <w:rsid w:val="00AA2A1A"/>
    <w:rsid w:val="00AA46E7"/>
    <w:rsid w:val="00AB14C0"/>
    <w:rsid w:val="00AB392F"/>
    <w:rsid w:val="00AB5469"/>
    <w:rsid w:val="00AB66E2"/>
    <w:rsid w:val="00AC6A9D"/>
    <w:rsid w:val="00AD0C07"/>
    <w:rsid w:val="00AD61E7"/>
    <w:rsid w:val="00AE1221"/>
    <w:rsid w:val="00AE7B4A"/>
    <w:rsid w:val="00AE7CE0"/>
    <w:rsid w:val="00AF01B2"/>
    <w:rsid w:val="00AF34B5"/>
    <w:rsid w:val="00B04021"/>
    <w:rsid w:val="00B127C4"/>
    <w:rsid w:val="00B13CC8"/>
    <w:rsid w:val="00B21746"/>
    <w:rsid w:val="00B225E1"/>
    <w:rsid w:val="00B2292C"/>
    <w:rsid w:val="00B23909"/>
    <w:rsid w:val="00B309ED"/>
    <w:rsid w:val="00B34F26"/>
    <w:rsid w:val="00B37326"/>
    <w:rsid w:val="00B502AB"/>
    <w:rsid w:val="00B54DBE"/>
    <w:rsid w:val="00B71AC8"/>
    <w:rsid w:val="00B7370F"/>
    <w:rsid w:val="00B827D0"/>
    <w:rsid w:val="00B83874"/>
    <w:rsid w:val="00B84E8E"/>
    <w:rsid w:val="00B852C6"/>
    <w:rsid w:val="00B8774C"/>
    <w:rsid w:val="00B931F8"/>
    <w:rsid w:val="00B97876"/>
    <w:rsid w:val="00BB3489"/>
    <w:rsid w:val="00BB4CCA"/>
    <w:rsid w:val="00BC068F"/>
    <w:rsid w:val="00BC4851"/>
    <w:rsid w:val="00BD42A4"/>
    <w:rsid w:val="00BD7A04"/>
    <w:rsid w:val="00BF2FBF"/>
    <w:rsid w:val="00BF4FAD"/>
    <w:rsid w:val="00BF6F3C"/>
    <w:rsid w:val="00C0009A"/>
    <w:rsid w:val="00C015E5"/>
    <w:rsid w:val="00C02F3C"/>
    <w:rsid w:val="00C0523B"/>
    <w:rsid w:val="00C1233C"/>
    <w:rsid w:val="00C150B4"/>
    <w:rsid w:val="00C16222"/>
    <w:rsid w:val="00C21BDC"/>
    <w:rsid w:val="00C2302C"/>
    <w:rsid w:val="00C26EDE"/>
    <w:rsid w:val="00C317E7"/>
    <w:rsid w:val="00C47BE9"/>
    <w:rsid w:val="00C47F7D"/>
    <w:rsid w:val="00C63472"/>
    <w:rsid w:val="00C6651E"/>
    <w:rsid w:val="00C715E9"/>
    <w:rsid w:val="00C72648"/>
    <w:rsid w:val="00C8134E"/>
    <w:rsid w:val="00C82B6A"/>
    <w:rsid w:val="00C90060"/>
    <w:rsid w:val="00C96E1F"/>
    <w:rsid w:val="00CA1FC6"/>
    <w:rsid w:val="00CA2E65"/>
    <w:rsid w:val="00CA3A03"/>
    <w:rsid w:val="00CA4152"/>
    <w:rsid w:val="00CC2BD8"/>
    <w:rsid w:val="00CF2354"/>
    <w:rsid w:val="00CF3055"/>
    <w:rsid w:val="00CF338A"/>
    <w:rsid w:val="00CF4D17"/>
    <w:rsid w:val="00D0167F"/>
    <w:rsid w:val="00D040F4"/>
    <w:rsid w:val="00D10172"/>
    <w:rsid w:val="00D12D98"/>
    <w:rsid w:val="00D13A48"/>
    <w:rsid w:val="00D1647D"/>
    <w:rsid w:val="00D31352"/>
    <w:rsid w:val="00D368EE"/>
    <w:rsid w:val="00D427C1"/>
    <w:rsid w:val="00D467C4"/>
    <w:rsid w:val="00D515EC"/>
    <w:rsid w:val="00D53307"/>
    <w:rsid w:val="00D5494B"/>
    <w:rsid w:val="00D60EE6"/>
    <w:rsid w:val="00D614A4"/>
    <w:rsid w:val="00D65A86"/>
    <w:rsid w:val="00D70593"/>
    <w:rsid w:val="00D7302C"/>
    <w:rsid w:val="00D81A5E"/>
    <w:rsid w:val="00D841C5"/>
    <w:rsid w:val="00D84AFC"/>
    <w:rsid w:val="00D84B26"/>
    <w:rsid w:val="00D863FD"/>
    <w:rsid w:val="00D96D44"/>
    <w:rsid w:val="00DA78D7"/>
    <w:rsid w:val="00DB0811"/>
    <w:rsid w:val="00DB195D"/>
    <w:rsid w:val="00DB22CB"/>
    <w:rsid w:val="00DC7F1B"/>
    <w:rsid w:val="00DE19CF"/>
    <w:rsid w:val="00DE2AF2"/>
    <w:rsid w:val="00DE5560"/>
    <w:rsid w:val="00DE7A9F"/>
    <w:rsid w:val="00DF1E21"/>
    <w:rsid w:val="00DF5835"/>
    <w:rsid w:val="00DF63F9"/>
    <w:rsid w:val="00E06E3B"/>
    <w:rsid w:val="00E07557"/>
    <w:rsid w:val="00E1101F"/>
    <w:rsid w:val="00E15F70"/>
    <w:rsid w:val="00E21BEF"/>
    <w:rsid w:val="00E24D03"/>
    <w:rsid w:val="00E25140"/>
    <w:rsid w:val="00E3546A"/>
    <w:rsid w:val="00E361B0"/>
    <w:rsid w:val="00E44ACE"/>
    <w:rsid w:val="00E50030"/>
    <w:rsid w:val="00E50763"/>
    <w:rsid w:val="00E521B5"/>
    <w:rsid w:val="00E54782"/>
    <w:rsid w:val="00E558F9"/>
    <w:rsid w:val="00E577F0"/>
    <w:rsid w:val="00E62866"/>
    <w:rsid w:val="00E7159E"/>
    <w:rsid w:val="00E719A3"/>
    <w:rsid w:val="00E757F5"/>
    <w:rsid w:val="00E826BB"/>
    <w:rsid w:val="00E941B8"/>
    <w:rsid w:val="00E96103"/>
    <w:rsid w:val="00E96604"/>
    <w:rsid w:val="00E96CE1"/>
    <w:rsid w:val="00EA732F"/>
    <w:rsid w:val="00EC2D9C"/>
    <w:rsid w:val="00EC3D04"/>
    <w:rsid w:val="00EC5662"/>
    <w:rsid w:val="00ED0872"/>
    <w:rsid w:val="00ED1570"/>
    <w:rsid w:val="00ED3224"/>
    <w:rsid w:val="00ED45D1"/>
    <w:rsid w:val="00EE38E8"/>
    <w:rsid w:val="00EE4AC5"/>
    <w:rsid w:val="00EE539E"/>
    <w:rsid w:val="00EE74E1"/>
    <w:rsid w:val="00EE7AC3"/>
    <w:rsid w:val="00EF4350"/>
    <w:rsid w:val="00F03FDA"/>
    <w:rsid w:val="00F04B52"/>
    <w:rsid w:val="00F15FEC"/>
    <w:rsid w:val="00F218D1"/>
    <w:rsid w:val="00F21EF1"/>
    <w:rsid w:val="00F40853"/>
    <w:rsid w:val="00F41DE4"/>
    <w:rsid w:val="00F5073E"/>
    <w:rsid w:val="00F511B6"/>
    <w:rsid w:val="00F541B3"/>
    <w:rsid w:val="00F54934"/>
    <w:rsid w:val="00F556AB"/>
    <w:rsid w:val="00F619C8"/>
    <w:rsid w:val="00F61E31"/>
    <w:rsid w:val="00F62746"/>
    <w:rsid w:val="00F6297F"/>
    <w:rsid w:val="00F6535F"/>
    <w:rsid w:val="00F744C6"/>
    <w:rsid w:val="00F74D58"/>
    <w:rsid w:val="00F76E86"/>
    <w:rsid w:val="00F80D73"/>
    <w:rsid w:val="00F82A89"/>
    <w:rsid w:val="00FA22A3"/>
    <w:rsid w:val="00FA2786"/>
    <w:rsid w:val="00FA7669"/>
    <w:rsid w:val="00FB3035"/>
    <w:rsid w:val="00FB38FE"/>
    <w:rsid w:val="00FB6C7D"/>
    <w:rsid w:val="00FB7E06"/>
    <w:rsid w:val="00FC24D2"/>
    <w:rsid w:val="00FD1A21"/>
    <w:rsid w:val="00FD25BA"/>
    <w:rsid w:val="00FD4284"/>
    <w:rsid w:val="00FD4C9F"/>
    <w:rsid w:val="00FD4FDF"/>
    <w:rsid w:val="00FE1B12"/>
    <w:rsid w:val="00FE3279"/>
    <w:rsid w:val="00FE3D7B"/>
    <w:rsid w:val="00FE4518"/>
    <w:rsid w:val="00FE5724"/>
    <w:rsid w:val="00FF1A45"/>
    <w:rsid w:val="00FF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2465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348D666D"/>
  <w15:chartTrackingRefBased/>
  <w15:docId w15:val="{A2F49C2F-AB75-470B-ADDE-5E30034D3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A578D3"/>
    <w:rPr>
      <w:rFonts w:ascii="Garamond" w:hAnsi="Garamond"/>
      <w:sz w:val="24"/>
      <w:lang w:eastAsia="en-US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u w:val="single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u w:val="single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i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okumentkopf">
    <w:name w:val="Dokumentkopf"/>
    <w:basedOn w:val="Standard"/>
    <w:next w:val="Standard"/>
    <w:pPr>
      <w:tabs>
        <w:tab w:val="right" w:pos="8789"/>
      </w:tabs>
    </w:pPr>
    <w:rPr>
      <w:b/>
      <w:sz w:val="32"/>
      <w:u w:val="single"/>
    </w:rPr>
  </w:style>
  <w:style w:type="paragraph" w:customStyle="1" w:styleId="Aufzhlungszeichen1">
    <w:name w:val="Aufzählungszeichen 1"/>
    <w:basedOn w:val="Standard"/>
    <w:pPr>
      <w:numPr>
        <w:numId w:val="4"/>
      </w:numPr>
      <w:tabs>
        <w:tab w:val="clear" w:pos="360"/>
        <w:tab w:val="left" w:pos="426"/>
      </w:tabs>
      <w:ind w:left="426" w:hanging="426"/>
    </w:pPr>
  </w:style>
  <w:style w:type="paragraph" w:styleId="Aufzhlungszeichen2">
    <w:name w:val="List Bullet 2"/>
    <w:basedOn w:val="Standard"/>
    <w:autoRedefine/>
    <w:pPr>
      <w:numPr>
        <w:numId w:val="5"/>
      </w:numPr>
      <w:tabs>
        <w:tab w:val="clear" w:pos="643"/>
        <w:tab w:val="left" w:pos="851"/>
      </w:tabs>
      <w:ind w:left="851" w:hanging="426"/>
    </w:pPr>
  </w:style>
  <w:style w:type="paragraph" w:styleId="Aufzhlungszeichen3">
    <w:name w:val="List Bullet 3"/>
    <w:basedOn w:val="Standard"/>
    <w:autoRedefine/>
    <w:pPr>
      <w:numPr>
        <w:numId w:val="8"/>
      </w:numPr>
      <w:tabs>
        <w:tab w:val="clear" w:pos="926"/>
        <w:tab w:val="left" w:pos="1276"/>
      </w:tabs>
      <w:ind w:left="1276" w:hanging="425"/>
    </w:p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  <w:rPr>
      <w:lang w:val="x-none"/>
    </w:rPr>
  </w:style>
  <w:style w:type="table" w:styleId="Tabellenraster">
    <w:name w:val="Table Grid"/>
    <w:basedOn w:val="NormaleTabelle"/>
    <w:rsid w:val="00C96E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125A87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rsid w:val="00A079D6"/>
    <w:pPr>
      <w:tabs>
        <w:tab w:val="center" w:pos="4536"/>
        <w:tab w:val="right" w:pos="9072"/>
      </w:tabs>
    </w:pPr>
    <w:rPr>
      <w:lang w:val="x-none"/>
    </w:rPr>
  </w:style>
  <w:style w:type="character" w:customStyle="1" w:styleId="FuzeileZchn">
    <w:name w:val="Fußzeile Zchn"/>
    <w:link w:val="Fuzeile"/>
    <w:rsid w:val="00A079D6"/>
    <w:rPr>
      <w:rFonts w:ascii="Garamond" w:hAnsi="Garamond"/>
      <w:sz w:val="24"/>
      <w:lang w:eastAsia="en-US"/>
    </w:rPr>
  </w:style>
  <w:style w:type="character" w:customStyle="1" w:styleId="KopfzeileZchn">
    <w:name w:val="Kopfzeile Zchn"/>
    <w:link w:val="Kopfzeile"/>
    <w:uiPriority w:val="99"/>
    <w:rsid w:val="00A079D6"/>
    <w:rPr>
      <w:rFonts w:ascii="Garamond" w:hAnsi="Garamond"/>
      <w:sz w:val="24"/>
      <w:lang w:eastAsia="en-US"/>
    </w:rPr>
  </w:style>
  <w:style w:type="character" w:styleId="Hyperlink">
    <w:name w:val="Hyperlink"/>
    <w:rsid w:val="00F76E86"/>
    <w:rPr>
      <w:color w:val="0000FF"/>
      <w:u w:val="single"/>
    </w:rPr>
  </w:style>
  <w:style w:type="paragraph" w:styleId="Textkrper">
    <w:name w:val="Body Text"/>
    <w:basedOn w:val="Standard"/>
    <w:link w:val="TextkrperZchn"/>
    <w:rsid w:val="00532A29"/>
    <w:pPr>
      <w:spacing w:line="360" w:lineRule="auto"/>
    </w:pPr>
    <w:rPr>
      <w:rFonts w:ascii="Arial" w:eastAsia="Times" w:hAnsi="Arial"/>
      <w:b/>
      <w:bCs/>
      <w:lang w:val="x-none" w:eastAsia="x-none"/>
    </w:rPr>
  </w:style>
  <w:style w:type="character" w:customStyle="1" w:styleId="TextkrperZchn">
    <w:name w:val="Textkörper Zchn"/>
    <w:link w:val="Textkrper"/>
    <w:rsid w:val="00532A29"/>
    <w:rPr>
      <w:rFonts w:ascii="Arial" w:eastAsia="Times" w:hAnsi="Arial" w:cs="Arial"/>
      <w:b/>
      <w:bCs/>
      <w:sz w:val="24"/>
    </w:rPr>
  </w:style>
  <w:style w:type="paragraph" w:styleId="StandardWeb">
    <w:name w:val="Normal (Web)"/>
    <w:basedOn w:val="Standard"/>
    <w:uiPriority w:val="99"/>
    <w:unhideWhenUsed/>
    <w:rsid w:val="001F2240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A1B4A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rsid w:val="009C2E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stwoche@kempten.de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estwoche@kempten.de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estwoche.com/mitmachen/sei-aktiv-dabei/bewerbung-buehne-2026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festwoche@kempten.de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festwoche@kempten.de" TargetMode="External"/><Relationship Id="rId14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afilser\Lokale%20Einstellungen\Temporary%20Internet%20Files\OLK20\AFW%20Briefvorlage_Hitzler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13F87F-C3AF-419E-8C22-E93BBE09D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AFW Briefvorlage_Hitzler</Template>
  <TotalTime>0</TotalTime>
  <Pages>1</Pages>
  <Words>117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>Tanner Werbung</Company>
  <LinksUpToDate>false</LinksUpToDate>
  <CharactersWithSpaces>1182</CharactersWithSpaces>
  <SharedDoc>false</SharedDoc>
  <HLinks>
    <vt:vector size="6" baseType="variant">
      <vt:variant>
        <vt:i4>8257602</vt:i4>
      </vt:variant>
      <vt:variant>
        <vt:i4>0</vt:i4>
      </vt:variant>
      <vt:variant>
        <vt:i4>0</vt:i4>
      </vt:variant>
      <vt:variant>
        <vt:i4>5</vt:i4>
      </vt:variant>
      <vt:variant>
        <vt:lpwstr>mailto:festwoche@kempten.de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afilser</dc:creator>
  <cp:keywords/>
  <cp:lastModifiedBy>Konzelmann, Eva</cp:lastModifiedBy>
  <cp:revision>9</cp:revision>
  <cp:lastPrinted>2026-03-11T09:10:00Z</cp:lastPrinted>
  <dcterms:created xsi:type="dcterms:W3CDTF">2026-03-04T09:21:00Z</dcterms:created>
  <dcterms:modified xsi:type="dcterms:W3CDTF">2026-03-11T09:12:00Z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F21D9941-81F0-471A-ADEE-4E74B49217ED}" pid="100">
    <vt:lpwstr>nscale::2c908c0d-68bdb85e-0168-bdb87caf-0002::Stadt_Kempten$NOTSET$3669082$2$NOTSET::0::dms.stadt.kempten.de::8443::nscalealinst1::DMS Kempten</vt:lpwstr>
  </property>
</Properties>
</file>